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D650F" w14:textId="1C28E400" w:rsidR="4B35A7A9" w:rsidRPr="00117726" w:rsidRDefault="4B35A7A9" w:rsidP="006564E2">
      <w:pPr>
        <w:pStyle w:val="BodyA"/>
        <w:spacing w:before="240" w:after="240" w:line="259" w:lineRule="auto"/>
        <w:rPr>
          <w:rFonts w:ascii="Euphemia" w:hAnsi="Euphemia"/>
          <w:b/>
          <w:bCs/>
          <w:sz w:val="36"/>
          <w:szCs w:val="36"/>
        </w:rPr>
      </w:pPr>
      <w:r w:rsidRPr="00117726">
        <w:rPr>
          <w:rFonts w:ascii="Euphemia" w:eastAsia="Gadugi" w:hAnsi="Euphemia" w:cs="Gadugi"/>
          <w:b/>
          <w:sz w:val="36"/>
          <w:lang w:val="iu-Cans-CA" w:bidi="iu-Cans-CA"/>
        </w:rPr>
        <w:t>ᐃᒪᕐᒥᒃ ᖃᓛᖅᑎᑦᑎᑲᑕᖁᔭᐅᓂᕐᒧᑦ ᐃᖅᑲᐃᑎᑦᑎᔾᔪᑎ ᐃᒃᐱᐊᕐᔪᒻᒥ</w:t>
      </w:r>
    </w:p>
    <w:p w14:paraId="0059A5D8" w14:textId="58FFA5C1" w:rsidR="00167EF8" w:rsidRPr="00117726" w:rsidRDefault="004654DD" w:rsidP="72705585">
      <w:pPr>
        <w:pStyle w:val="BodyA"/>
        <w:tabs>
          <w:tab w:val="left" w:pos="3768"/>
        </w:tabs>
        <w:rPr>
          <w:rFonts w:ascii="Euphemia" w:hAnsi="Euphemia"/>
          <w:b/>
          <w:bCs/>
        </w:rPr>
      </w:pPr>
      <w:r w:rsidRPr="00117726">
        <w:rPr>
          <w:rFonts w:ascii="Euphemia" w:eastAsia="Gadugi" w:hAnsi="Euphemia" w:cs="Gadugi"/>
          <w:b/>
          <w:lang w:val="iu-Cans-CA" w:bidi="iu-Cans-CA"/>
        </w:rPr>
        <w:t>ᒫᑦᓯ 12, 2026</w:t>
      </w:r>
    </w:p>
    <w:p w14:paraId="0A3C056C" w14:textId="67BFA7D8" w:rsidR="00167EF8" w:rsidRPr="00117726" w:rsidRDefault="006564E2" w:rsidP="00AC5BFB">
      <w:pPr>
        <w:pStyle w:val="Default"/>
        <w:pBdr>
          <w:bottom w:val="single" w:sz="12" w:space="0" w:color="000000"/>
        </w:pBdr>
        <w:tabs>
          <w:tab w:val="right" w:pos="9498"/>
        </w:tabs>
        <w:spacing w:after="240"/>
        <w:jc w:val="both"/>
        <w:rPr>
          <w:rFonts w:ascii="Euphemia" w:eastAsia="Arial" w:hAnsi="Euphemia" w:cs="Arial"/>
          <w:b/>
          <w:bCs/>
        </w:rPr>
      </w:pPr>
      <w:r w:rsidRPr="00117726">
        <w:rPr>
          <w:rFonts w:ascii="Euphemia" w:eastAsia="Gadugi" w:hAnsi="Euphemia" w:cs="Gadugi"/>
          <w:b/>
          <w:lang w:val="iu-Cans-CA" w:bidi="iu-Cans-CA"/>
        </w:rPr>
        <w:t>ᐃᒃᐱᐊᕐᔪᒃ, ᓄᓇᕗᑦ</w:t>
      </w:r>
      <w:r w:rsidRPr="00117726">
        <w:rPr>
          <w:rFonts w:ascii="Euphemia" w:eastAsia="Gadugi" w:hAnsi="Euphemia" w:cs="Gadugi"/>
          <w:b/>
          <w:lang w:val="iu-Cans-CA" w:bidi="iu-Cans-CA"/>
        </w:rPr>
        <w:tab/>
        <w:t>60 ᑎᑦᑕᑯᓗᐃᑦ</w:t>
      </w:r>
    </w:p>
    <w:p w14:paraId="377278BA" w14:textId="2EDF6EB5" w:rsidR="00167EF8" w:rsidRPr="00117726" w:rsidRDefault="350FCA6B" w:rsidP="00AC5BFB">
      <w:p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ᐋᓐᓂᐊᖃᕐᓇᖏᑦᑐᓕᕆᔨᒃᑯᑦ ᐱᓕᕆᕝᕕᖓ ᐃᖅᑲᐃᓯᔪᒪᕗᑦ ᐃᒃᐱᐊᕐᔪᒻᒥᐅᓂᑦ ᐃᒥᕐᒥᑦ ᖃᓛᖅᑎᑦᑎᑲᑕᖁᔭᐅᒻᒪᑕ ᐱᒋᐊᖅᑎᑕᐅᓯᒪᔪᖅ ᐋᒡᒌᓯ 26, 2024-ᖑᑎᓪᒍ, ᓱᓕ ᒫᓐᓇ ᐊᑕᑎᐅᒻᒪᑦ ᖃᐅᔨᒪᔭᐅᓐᓇᓂ ᖃᖓᒃᑯᑦ ᐲᖅᑕᐅᓛᕐᒪᖔᖅ. ᑖᓐᓇ ᖃᓛᖅᑎᑦᑎᖁᔨᔾᔪᑕᐅᔪᖅ ᐃᒥᕐᒥᑦ ᐃᒥᖅᑕᐅᓂᐊᖅᑐᒥᒃ ᐊᑦᑕᕐᓇᖅᑐᖃᖁᓇᒍ ᐃᓱᓗᐊᕐᓂᖓᓄᑦ (ᐃᓱᖅᑐᖅ ᐃᒥᖅ) ᑕᕝᕙᙵᑦ ᐃᒥᖅᑕᕐᕕᖓᓐᓃᖔᖓᔪᖅ.</w:t>
      </w:r>
    </w:p>
    <w:p w14:paraId="1BB6DD83" w14:textId="42BE63FE" w:rsidR="00167EF8" w:rsidRPr="00117726" w:rsidRDefault="350FCA6B" w:rsidP="00AC5BFB">
      <w:p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ᐃᒪᖓ ᖃᓛᖅᑎᑲᑕᖁᔭᐅᑎᓪᓗᒍ, ᐃᒥᖅᑕᐅᓂᐊᖅᑐᓕᒫᑦ 1 ᒥᓂᑦᓯᒥᒃ ᖃᓛᖅᑎᖅᑳᕆᐊᖃᖅᐳᖅ.</w:t>
      </w:r>
    </w:p>
    <w:p w14:paraId="78583D41" w14:textId="19C58031" w:rsidR="00167EF8" w:rsidRPr="00117726" w:rsidRDefault="350FCA6B" w:rsidP="00AC5BFB">
      <w:p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ᐃᒪᓕᒫᑦᑎᐊᑦ ᖃᓛᖅᑎᑕᐅᔭᕆᐊᖃᓪᓚᕆᒃᐳᑦ ᐅᑯᓄᖓ ᐊᑐᖅᑕᐅᓂᐊᑐᐊᕈᑎᒃ:</w:t>
      </w:r>
    </w:p>
    <w:p w14:paraId="5D9994E0" w14:textId="28B59D41" w:rsidR="00167EF8" w:rsidRPr="00117726" w:rsidRDefault="350FCA6B" w:rsidP="00AC5BFB">
      <w:pPr>
        <w:pStyle w:val="ListParagraph"/>
        <w:numPr>
          <w:ilvl w:val="0"/>
          <w:numId w:val="5"/>
        </w:num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ᐃᒥᕐᓂᐊᕐᓗᒍ.</w:t>
      </w:r>
    </w:p>
    <w:p w14:paraId="3BAC9BB1" w14:textId="09812E1C" w:rsidR="00167EF8" w:rsidRPr="00117726" w:rsidRDefault="350FCA6B" w:rsidP="00AC5BFB">
      <w:pPr>
        <w:pStyle w:val="ListParagraph"/>
        <w:numPr>
          <w:ilvl w:val="0"/>
          <w:numId w:val="5"/>
        </w:num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ᐊᒫᒪᒃᑎᑦᑎᓂᐊᖅᑎᓪᓗᑎᑦ ᓄᑕᕋᓛᒥᒃ.</w:t>
      </w:r>
    </w:p>
    <w:p w14:paraId="6F8C6823" w14:textId="043E1985" w:rsidR="00167EF8" w:rsidRPr="00117726" w:rsidRDefault="350FCA6B" w:rsidP="00AC5BFB">
      <w:pPr>
        <w:pStyle w:val="ListParagraph"/>
        <w:numPr>
          <w:ilvl w:val="0"/>
          <w:numId w:val="5"/>
        </w:num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ᐃᒥᒐᒃᓴᓕᐅᕐᓂᐊᕐᓗᑎᑦ ᓂᓚᓕᐅᕐᓂᐊᕈᕕᓪᓘᓐᓃᑦ.</w:t>
      </w:r>
    </w:p>
    <w:p w14:paraId="31A6C5A8" w14:textId="5AC20005" w:rsidR="00167EF8" w:rsidRPr="00117726" w:rsidRDefault="350FCA6B" w:rsidP="00AC5BFB">
      <w:pPr>
        <w:pStyle w:val="ListParagraph"/>
        <w:numPr>
          <w:ilvl w:val="0"/>
          <w:numId w:val="5"/>
        </w:num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ᓰᕐᓇᖅᑐᓂᒃ ᐱᕈᖅᑐᓂᓪᓗ ᐃᕐᕈᖅᑐᐃᓂᐊᕈᕕᑦ.</w:t>
      </w:r>
    </w:p>
    <w:p w14:paraId="726CE021" w14:textId="4CA6E09B" w:rsidR="00167EF8" w:rsidRPr="00117726" w:rsidRDefault="350FCA6B" w:rsidP="00AC5BFB">
      <w:pPr>
        <w:pStyle w:val="ListParagraph"/>
        <w:numPr>
          <w:ilvl w:val="0"/>
          <w:numId w:val="5"/>
        </w:num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ᓂᕿᐅᕐᓂᐊᕐᓗᑎᑦ.</w:t>
      </w:r>
    </w:p>
    <w:p w14:paraId="0B11DBE7" w14:textId="37CB9CC7" w:rsidR="00167EF8" w:rsidRPr="00117726" w:rsidRDefault="350FCA6B" w:rsidP="00AC5BFB">
      <w:pPr>
        <w:pStyle w:val="ListParagraph"/>
        <w:numPr>
          <w:ilvl w:val="0"/>
          <w:numId w:val="5"/>
        </w:num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ᑭᒍᑎᓯᐅᕐᓂᐊᖅᐸᑕ.</w:t>
      </w:r>
    </w:p>
    <w:p w14:paraId="50A315CB" w14:textId="390385C2" w:rsidR="00167EF8" w:rsidRPr="00117726" w:rsidRDefault="350FCA6B" w:rsidP="00AC5BFB">
      <w:p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ᐃᒥᕐᒥᑦ ᖃᓛᖅᑎᑦᑎᔪᓐᓇᖅᑐᑎᑦ ᐅᒃᑯᓯᖕᒧᑦ ᖃᑦᑕᕐᒧᓪᓘᓐᓃᑦ ᐃᒐᐅᑉ ᖄᖓᒍᑦ ᐅᕝᕙᓘᓐᓃᑦ ᑲᑉᐳᔾᔭᕆᐊᓕᖕᒧᑦ ᐆᓇᖅᓯᑦᑏᔾᔪᑎᒧᑦ ᐃᒻᒥᓂᒃ ᖃᒥᓲᖑᙱᑦᑐᒧᑦ. ᐃᒪᕐᒥᒃ ᖃᓛᖅᑎᑦᑎᑲᑕᖁᔨᔪᑦ ᖁᓛᓃᑦᑐᓄᑐᐊᖅ ᑎᑎᕋᖅᓯᒪᔪᓂᒃ ᐊᑐᕐᓂᐊᖅᑐᑦ.</w:t>
      </w:r>
    </w:p>
    <w:p w14:paraId="3275AE70" w14:textId="0471CD2D" w:rsidR="00167EF8" w:rsidRPr="00117726" w:rsidRDefault="350FCA6B" w:rsidP="00AC5BFB">
      <w:pPr>
        <w:spacing w:after="240" w:line="276" w:lineRule="auto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ᐋᓐᓂᐊᖃᕐᓇᙱᑦᑐᓕᕆᔨᒃᑯᑦ ᑐᓴᖅᑎᑦᑎᓂᐊᖅᐳᑦ ᓄᓇᓕᓐᓂ ᑎᖅᑎᑎᑦᓯᔭᕆᐊᖃᕈᓐᓃᖅᐸᑦ.</w:t>
      </w:r>
    </w:p>
    <w:p w14:paraId="0A9EC418" w14:textId="38F0DBF2" w:rsidR="00167EF8" w:rsidRPr="00117726" w:rsidRDefault="3CEDC790" w:rsidP="00AC5BFB">
      <w:pPr>
        <w:spacing w:after="240" w:line="276" w:lineRule="auto"/>
        <w:jc w:val="center"/>
        <w:rPr>
          <w:rFonts w:ascii="Euphemia" w:hAnsi="Euphemia" w:cs="Arial"/>
        </w:rPr>
      </w:pPr>
      <w:r w:rsidRPr="00117726">
        <w:rPr>
          <w:rFonts w:ascii="Euphemia" w:eastAsia="Gadugi" w:hAnsi="Euphemia" w:cs="Gadugi"/>
          <w:lang w:val="iu-Cans-CA" w:bidi="iu-Cans-CA"/>
        </w:rPr>
        <w:t>###</w:t>
      </w:r>
    </w:p>
    <w:p w14:paraId="5F210245" w14:textId="77777777" w:rsidR="00117726" w:rsidRDefault="00117726">
      <w:pPr>
        <w:rPr>
          <w:rFonts w:ascii="Euphemia" w:eastAsia="Gadugi" w:hAnsi="Euphemia" w:cs="Gadugi"/>
          <w:b/>
          <w:sz w:val="22"/>
          <w:lang w:val="iu-Cans-CA" w:bidi="iu-Cans-CA"/>
        </w:rPr>
      </w:pPr>
      <w:r>
        <w:rPr>
          <w:rFonts w:ascii="Euphemia" w:eastAsia="Gadugi" w:hAnsi="Euphemia" w:cs="Gadugi"/>
          <w:b/>
          <w:sz w:val="22"/>
          <w:lang w:val="iu-Cans-CA" w:bidi="iu-Cans-CA"/>
        </w:rPr>
        <w:br w:type="page"/>
      </w:r>
    </w:p>
    <w:p w14:paraId="07D58AFD" w14:textId="3F6D4C9D" w:rsidR="00167EF8" w:rsidRPr="00117726" w:rsidRDefault="007D0120" w:rsidP="00AC5BFB">
      <w:pPr>
        <w:spacing w:after="240"/>
        <w:rPr>
          <w:rFonts w:ascii="Euphemia" w:eastAsia="Arial" w:hAnsi="Euphemia" w:cs="Arial"/>
        </w:rPr>
      </w:pPr>
      <w:r w:rsidRPr="00117726">
        <w:rPr>
          <w:rFonts w:ascii="Euphemia" w:eastAsia="Gadugi" w:hAnsi="Euphemia" w:cs="Gadugi"/>
          <w:b/>
          <w:sz w:val="22"/>
          <w:lang w:val="iu-Cans-CA" w:bidi="iu-Cans-CA"/>
        </w:rPr>
        <w:lastRenderedPageBreak/>
        <w:t>ᐱᕙᓪᓕᐊᔪᓂᒃ ᖃᐅᔨᒋᐊᕐᕕᒃᓴᖅ:</w:t>
      </w:r>
    </w:p>
    <w:p w14:paraId="72E384D9" w14:textId="4F314AD3" w:rsidR="00905770" w:rsidRPr="00117726" w:rsidRDefault="00905770" w:rsidP="00905770">
      <w:pPr>
        <w:pStyle w:val="NoSpacing"/>
        <w:rPr>
          <w:rFonts w:ascii="Euphemia" w:hAnsi="Euphemia"/>
        </w:rPr>
      </w:pPr>
      <w:r w:rsidRPr="00117726">
        <w:rPr>
          <w:rFonts w:ascii="Euphemia" w:eastAsia="Gadugi" w:hAnsi="Euphemia" w:cs="Gadugi"/>
          <w:lang w:val="iu-Cans-CA" w:bidi="iu-Cans-CA"/>
        </w:rPr>
        <w:t xml:space="preserve">ᓵᒪᐃᓐ ᑎᐅᒍᐊᓯᐊᔅ </w:t>
      </w:r>
    </w:p>
    <w:p w14:paraId="1D6C71D8" w14:textId="77777777" w:rsidR="00905770" w:rsidRPr="00117726" w:rsidRDefault="00905770" w:rsidP="00905770">
      <w:pPr>
        <w:pStyle w:val="NoSpacing"/>
        <w:rPr>
          <w:rFonts w:ascii="Euphemia" w:hAnsi="Euphemia"/>
        </w:rPr>
      </w:pPr>
      <w:r w:rsidRPr="00117726">
        <w:rPr>
          <w:rFonts w:ascii="Euphemia" w:eastAsia="Gadugi" w:hAnsi="Euphemia" w:cs="Gadugi"/>
          <w:lang w:val="iu-Cans-CA" w:bidi="iu-Cans-CA"/>
        </w:rPr>
        <w:t xml:space="preserve">ᑐᓴᒐᒃᓴᓕᕆᔨᓄᑦ ᐊᐅᓚᑦᑎᔨ </w:t>
      </w:r>
    </w:p>
    <w:p w14:paraId="64582C6E" w14:textId="77777777" w:rsidR="00905770" w:rsidRPr="00117726" w:rsidRDefault="00905770" w:rsidP="00905770">
      <w:pPr>
        <w:pStyle w:val="NoSpacing"/>
        <w:rPr>
          <w:rFonts w:ascii="Euphemia" w:hAnsi="Euphemia"/>
        </w:rPr>
      </w:pPr>
      <w:r w:rsidRPr="00117726">
        <w:rPr>
          <w:rFonts w:ascii="Euphemia" w:eastAsia="Gadugi" w:hAnsi="Euphemia" w:cs="Gadugi"/>
          <w:lang w:val="iu-Cans-CA" w:bidi="iu-Cans-CA"/>
        </w:rPr>
        <w:t xml:space="preserve">ᐋᓐᓂᐊᖃᕐᓇᙱᑦᑐᓕᕆᔨᒃᑯᑦ </w:t>
      </w:r>
    </w:p>
    <w:p w14:paraId="25AD644F" w14:textId="77777777" w:rsidR="00905770" w:rsidRPr="00117726" w:rsidRDefault="00905770" w:rsidP="00905770">
      <w:pPr>
        <w:pStyle w:val="NoSpacing"/>
        <w:rPr>
          <w:rFonts w:ascii="Euphemia" w:hAnsi="Euphemia"/>
        </w:rPr>
      </w:pPr>
      <w:r w:rsidRPr="00117726">
        <w:rPr>
          <w:rFonts w:ascii="Euphemia" w:eastAsia="Gadugi" w:hAnsi="Euphemia" w:cs="Gadugi"/>
          <w:lang w:val="iu-Cans-CA" w:bidi="iu-Cans-CA"/>
        </w:rPr>
        <w:t xml:space="preserve">867-975-5712 </w:t>
      </w:r>
    </w:p>
    <w:p w14:paraId="37E8D596" w14:textId="07EDF734" w:rsidR="2B5DA1B9" w:rsidRPr="00117726" w:rsidRDefault="00905770" w:rsidP="00905770">
      <w:pPr>
        <w:pStyle w:val="NoSpacing"/>
        <w:rPr>
          <w:rStyle w:val="Hyperlink0"/>
          <w:rFonts w:ascii="Euphemia" w:hAnsi="Euphemia"/>
        </w:rPr>
      </w:pPr>
      <w:r w:rsidRPr="00117726">
        <w:rPr>
          <w:rStyle w:val="Hyperlink0"/>
          <w:rFonts w:ascii="Euphemia" w:eastAsia="Gadugi" w:hAnsi="Euphemia" w:cs="Gadugi"/>
          <w:lang w:val="iu-Cans-CA" w:bidi="iu-Cans-CA"/>
        </w:rPr>
        <w:t>cdeogracias@gov.nu.ca</w:t>
      </w:r>
    </w:p>
    <w:sectPr w:rsidR="2B5DA1B9" w:rsidRPr="00117726" w:rsidSect="00415226">
      <w:headerReference w:type="default" r:id="rId10"/>
      <w:footerReference w:type="even" r:id="rId11"/>
      <w:pgSz w:w="12240" w:h="15840"/>
      <w:pgMar w:top="1440" w:right="126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070F3" w14:textId="77777777" w:rsidR="00B31109" w:rsidRDefault="00B31109">
      <w:r>
        <w:separator/>
      </w:r>
    </w:p>
  </w:endnote>
  <w:endnote w:type="continuationSeparator" w:id="0">
    <w:p w14:paraId="1DF8E617" w14:textId="77777777" w:rsidR="00B31109" w:rsidRDefault="00B31109">
      <w:r>
        <w:continuationSeparator/>
      </w:r>
    </w:p>
  </w:endnote>
  <w:endnote w:type="continuationNotice" w:id="1">
    <w:p w14:paraId="398386E6" w14:textId="77777777" w:rsidR="00B31109" w:rsidRDefault="00B311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3766" w14:textId="77777777" w:rsidR="00F051CD" w:rsidRPr="00117726" w:rsidRDefault="00F051CD" w:rsidP="00F051CD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fr-CA"/>
      </w:rPr>
    </w:pPr>
    <w:r w:rsidRPr="00117726">
      <w:rPr>
        <w:rFonts w:ascii="Euphemia" w:eastAsia="Gadugi" w:hAnsi="Euphemia" w:cs="Gadugi"/>
        <w:sz w:val="16"/>
        <w:lang w:val="iu-Cans-CA" w:bidi="iu-Cans-CA"/>
      </w:rPr>
      <w:t xml:space="preserve">ᐋᓐᓂᐊᖃᕐᓇᙱᑦᑐᓕᕆᓂᕐᒧᑦ </w:t>
    </w:r>
    <w:r w:rsidRPr="00117726">
      <w:rPr>
        <w:rFonts w:ascii="Euphemia" w:eastAsia="Gadugi" w:hAnsi="Euphemia" w:cs="Gadugi"/>
        <w:sz w:val="16"/>
        <w:lang w:val="iu-Cans-CA" w:bidi="iu-Cans-CA"/>
      </w:rPr>
      <w:t xml:space="preserve">ᑐᓴᖅᑎᑦᑎᔾᔪᑏᑦ ᐊᑐᐃᓐᓇᐃᑦ ᐃᓄᒃᑎᑐᑦ, ᖃᓪᓗᓈᑐᑦ ᐃᓄᐃᓐᓇᖅᑐᓐ ᐅᐃᕖᑐᓪᓗ ᐅᕙᙵᑦ </w:t>
    </w:r>
    <w:r w:rsidRPr="0011772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17726">
      <w:rPr>
        <w:rFonts w:ascii="Arial" w:eastAsia="Gadugi" w:hAnsi="Arial" w:cs="Arial"/>
        <w:sz w:val="16"/>
        <w:lang w:val="iu-Cans-CA" w:bidi="iu-Cans-CA"/>
      </w:rPr>
      <w:br/>
      <w:t xml:space="preserve">Public Health Advisories are available in Inuktitut, English, Inuinnaqtun and French on </w:t>
    </w:r>
    <w:r w:rsidRPr="0011772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17726">
      <w:rPr>
        <w:rFonts w:ascii="Arial" w:eastAsia="Gadugi" w:hAnsi="Arial" w:cs="Arial"/>
        <w:sz w:val="16"/>
        <w:lang w:val="iu-Cans-CA" w:bidi="iu-Cans-CA"/>
      </w:rPr>
      <w:br/>
      <w:t xml:space="preserve">Inungnun Aanniaqtailinikkut Unniudjutit hailihimajun Inuktitut, Qablunaatun, Inuinnaqtun Uiuitullu uvani </w:t>
    </w:r>
    <w:r w:rsidRPr="00117726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17726">
      <w:rPr>
        <w:rFonts w:ascii="Arial" w:eastAsia="Gadugi" w:hAnsi="Arial" w:cs="Arial"/>
        <w:sz w:val="16"/>
        <w:lang w:val="iu-Cans-CA" w:bidi="iu-Cans-CA"/>
      </w:rPr>
      <w:br/>
      <w:t xml:space="preserve">Les communiqués de presse sont disponibles en inuktitut, en anglais, en inuinnaqtun et en français au </w:t>
    </w:r>
    <w:r w:rsidRPr="00117726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117726">
      <w:rPr>
        <w:rFonts w:ascii="Arial" w:eastAsia="Gadugi" w:hAnsi="Arial" w:cs="Arial"/>
        <w:sz w:val="16"/>
        <w:lang w:val="iu-Cans-CA" w:bidi="iu-Cans-CA"/>
      </w:rPr>
      <w:t>.</w:t>
    </w:r>
    <w:r w:rsidRPr="00117726">
      <w:rPr>
        <w:rFonts w:ascii="Arial" w:eastAsia="Gadugi" w:hAnsi="Arial" w:cs="Arial"/>
        <w:i/>
        <w:sz w:val="16"/>
        <w:lang w:val="iu-Cans-CA" w:bidi="iu-Cans-CA"/>
      </w:rPr>
      <w:br/>
    </w:r>
  </w:p>
  <w:p w14:paraId="25F60685" w14:textId="477E9521" w:rsidR="007D0120" w:rsidRPr="00117726" w:rsidRDefault="00F051CD" w:rsidP="007D0120">
    <w:pPr>
      <w:pStyle w:val="Footer"/>
      <w:rPr>
        <w:rFonts w:ascii="Euphemia" w:hAnsi="Euphemia"/>
      </w:rPr>
    </w:pPr>
    <w:r w:rsidRPr="00117726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0A4ED" w14:textId="77777777" w:rsidR="00B31109" w:rsidRDefault="00B31109">
      <w:r>
        <w:separator/>
      </w:r>
    </w:p>
  </w:footnote>
  <w:footnote w:type="continuationSeparator" w:id="0">
    <w:p w14:paraId="5D3F3AD8" w14:textId="77777777" w:rsidR="00B31109" w:rsidRDefault="00B31109">
      <w:r>
        <w:continuationSeparator/>
      </w:r>
    </w:p>
  </w:footnote>
  <w:footnote w:type="continuationNotice" w:id="1">
    <w:p w14:paraId="5F62DB4B" w14:textId="77777777" w:rsidR="00B31109" w:rsidRDefault="00B311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99B9D" w14:textId="77777777" w:rsidR="00167EF8" w:rsidRDefault="007D0120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2210588F" wp14:editId="682226AF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val="iu-Cans-CA" w:bidi="iu-Cans-CA"/>
      </w:rPr>
      <w:t xml:space="preserve"> </w:t>
    </w:r>
    <w:r>
      <w:rPr>
        <w:rFonts w:ascii="Gadugi" w:eastAsia="Gadugi" w:hAnsi="Gadugi" w:cs="Gadugi"/>
        <w:lang w:val="iu-Cans-CA" w:bidi="iu-Cans-CA"/>
      </w:rPr>
      <w:tab/>
    </w:r>
  </w:p>
  <w:p w14:paraId="17138E89" w14:textId="77777777" w:rsidR="00167EF8" w:rsidRDefault="00167EF8">
    <w:pPr>
      <w:pStyle w:val="BodyA"/>
      <w:tabs>
        <w:tab w:val="center" w:pos="4680"/>
      </w:tabs>
    </w:pPr>
  </w:p>
  <w:p w14:paraId="644FCF98" w14:textId="77777777" w:rsidR="00167EF8" w:rsidRDefault="00167EF8">
    <w:pPr>
      <w:pStyle w:val="BodyA"/>
      <w:tabs>
        <w:tab w:val="center" w:pos="4680"/>
      </w:tabs>
    </w:pPr>
  </w:p>
  <w:p w14:paraId="64DBF267" w14:textId="77777777" w:rsidR="00167EF8" w:rsidRDefault="00167EF8">
    <w:pPr>
      <w:pStyle w:val="BodyA"/>
      <w:tabs>
        <w:tab w:val="center" w:pos="4680"/>
      </w:tabs>
    </w:pPr>
  </w:p>
  <w:p w14:paraId="64EF40BE" w14:textId="77777777" w:rsidR="00167EF8" w:rsidRDefault="00167EF8">
    <w:pPr>
      <w:pStyle w:val="BodyA"/>
      <w:tabs>
        <w:tab w:val="center" w:pos="4680"/>
      </w:tabs>
    </w:pPr>
  </w:p>
  <w:p w14:paraId="4993A55F" w14:textId="77777777" w:rsidR="00167EF8" w:rsidRDefault="00167EF8">
    <w:pPr>
      <w:pStyle w:val="BodyA"/>
      <w:tabs>
        <w:tab w:val="center" w:pos="4680"/>
      </w:tabs>
    </w:pPr>
  </w:p>
  <w:p w14:paraId="403BFA04" w14:textId="77777777" w:rsidR="00167EF8" w:rsidRDefault="00167EF8">
    <w:pPr>
      <w:pStyle w:val="BodyA"/>
      <w:tabs>
        <w:tab w:val="center" w:pos="4680"/>
      </w:tabs>
    </w:pPr>
  </w:p>
  <w:p w14:paraId="27942400" w14:textId="77777777" w:rsidR="00167EF8" w:rsidRPr="00117726" w:rsidRDefault="007D0120" w:rsidP="006564E2">
    <w:pPr>
      <w:pStyle w:val="BodyA"/>
      <w:tabs>
        <w:tab w:val="center" w:pos="4680"/>
      </w:tabs>
      <w:rPr>
        <w:rFonts w:ascii="Euphemia" w:hAnsi="Euphemia" w:cs="Arial"/>
      </w:rPr>
    </w:pPr>
    <w:r w:rsidRPr="00117726">
      <w:rPr>
        <w:rFonts w:ascii="Euphemia" w:eastAsia="Gadugi" w:hAnsi="Euphemia" w:cs="Gadugi"/>
        <w:b/>
        <w:sz w:val="48"/>
        <w:lang w:val="iu-Cans-CA" w:bidi="iu-Cans-CA"/>
      </w:rPr>
      <w:t>ᐃᓄᐃᑦ</w:t>
    </w:r>
    <w:r w:rsidRPr="00117726">
      <w:rPr>
        <w:rFonts w:ascii="Euphemia" w:eastAsia="Gadugi" w:hAnsi="Euphemia" w:cs="Arial"/>
        <w:b/>
        <w:sz w:val="48"/>
        <w:lang w:val="iu-Cans-CA" w:bidi="iu-Cans-CA"/>
      </w:rPr>
      <w:t xml:space="preserve"> </w:t>
    </w:r>
    <w:r w:rsidRPr="00117726">
      <w:rPr>
        <w:rFonts w:ascii="Euphemia" w:eastAsia="Gadugi" w:hAnsi="Euphemia" w:cs="Gadugi"/>
        <w:b/>
        <w:sz w:val="48"/>
        <w:lang w:val="iu-Cans-CA" w:bidi="iu-Cans-CA"/>
      </w:rPr>
      <w:t>ᖃᓄᐃᙱᑦᑎᐊᖁᓪᓗᒋᑦ</w:t>
    </w:r>
    <w:r w:rsidRPr="00117726">
      <w:rPr>
        <w:rFonts w:ascii="Euphemia" w:eastAsia="Gadugi" w:hAnsi="Euphemia" w:cs="Arial"/>
        <w:b/>
        <w:sz w:val="48"/>
        <w:lang w:val="iu-Cans-CA" w:bidi="iu-Cans-CA"/>
      </w:rPr>
      <w:t xml:space="preserve"> </w:t>
    </w:r>
    <w:r w:rsidRPr="00117726">
      <w:rPr>
        <w:rFonts w:ascii="Euphemia" w:eastAsia="Gadugi" w:hAnsi="Euphemia" w:cs="Gadugi"/>
        <w:b/>
        <w:sz w:val="48"/>
        <w:lang w:val="iu-Cans-CA" w:bidi="iu-Cans-CA"/>
      </w:rPr>
      <w:t>ᑐᓴᖅᑎᑦᑎᔾᔪᑎ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12F26"/>
    <w:multiLevelType w:val="hybridMultilevel"/>
    <w:tmpl w:val="89027E72"/>
    <w:lvl w:ilvl="0" w:tplc="6C22F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9A1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429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A5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683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701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20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2E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509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E03A7"/>
    <w:multiLevelType w:val="hybridMultilevel"/>
    <w:tmpl w:val="82D6B6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D71D9"/>
    <w:multiLevelType w:val="hybridMultilevel"/>
    <w:tmpl w:val="C34CEC88"/>
    <w:lvl w:ilvl="0" w:tplc="BDBC8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0C66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88C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27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CD2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7C6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EA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85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C0B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E3D6D"/>
    <w:multiLevelType w:val="hybridMultilevel"/>
    <w:tmpl w:val="B636B9AE"/>
    <w:lvl w:ilvl="0" w:tplc="D25A7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04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DC5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9ED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0C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EA6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A04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40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A7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13815"/>
    <w:multiLevelType w:val="hybridMultilevel"/>
    <w:tmpl w:val="F6248668"/>
    <w:lvl w:ilvl="0" w:tplc="B428D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E02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4F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2A9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C7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0F8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EED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44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5A3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765531">
    <w:abstractNumId w:val="3"/>
  </w:num>
  <w:num w:numId="2" w16cid:durableId="734468733">
    <w:abstractNumId w:val="2"/>
  </w:num>
  <w:num w:numId="3" w16cid:durableId="1104425161">
    <w:abstractNumId w:val="4"/>
  </w:num>
  <w:num w:numId="4" w16cid:durableId="77214786">
    <w:abstractNumId w:val="0"/>
  </w:num>
  <w:num w:numId="5" w16cid:durableId="890577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DMyMTYxNbc0NrBU0lEKTi0uzszPAykwrgUA/mMxliwAAAA="/>
  </w:docVars>
  <w:rsids>
    <w:rsidRoot w:val="00B172B6"/>
    <w:rsid w:val="00050255"/>
    <w:rsid w:val="000766BB"/>
    <w:rsid w:val="000B0B26"/>
    <w:rsid w:val="000C61C8"/>
    <w:rsid w:val="000D5FA8"/>
    <w:rsid w:val="00117726"/>
    <w:rsid w:val="00145F22"/>
    <w:rsid w:val="0014D378"/>
    <w:rsid w:val="00161B3A"/>
    <w:rsid w:val="00167EF8"/>
    <w:rsid w:val="00182C7E"/>
    <w:rsid w:val="001C35C6"/>
    <w:rsid w:val="001C72C7"/>
    <w:rsid w:val="00214043"/>
    <w:rsid w:val="00261B5E"/>
    <w:rsid w:val="00311830"/>
    <w:rsid w:val="00313351"/>
    <w:rsid w:val="0032334B"/>
    <w:rsid w:val="003319F3"/>
    <w:rsid w:val="00336DF7"/>
    <w:rsid w:val="00380D58"/>
    <w:rsid w:val="003C68B8"/>
    <w:rsid w:val="00415226"/>
    <w:rsid w:val="004654DD"/>
    <w:rsid w:val="004906CE"/>
    <w:rsid w:val="004C0E3C"/>
    <w:rsid w:val="0050550D"/>
    <w:rsid w:val="005177C7"/>
    <w:rsid w:val="00541CAB"/>
    <w:rsid w:val="00581E1A"/>
    <w:rsid w:val="005A3FF1"/>
    <w:rsid w:val="005E7F0B"/>
    <w:rsid w:val="00611079"/>
    <w:rsid w:val="0063659F"/>
    <w:rsid w:val="00644F7F"/>
    <w:rsid w:val="006514F7"/>
    <w:rsid w:val="006564E2"/>
    <w:rsid w:val="00671FD9"/>
    <w:rsid w:val="00674AC6"/>
    <w:rsid w:val="00682B16"/>
    <w:rsid w:val="00731150"/>
    <w:rsid w:val="00796940"/>
    <w:rsid w:val="007D0120"/>
    <w:rsid w:val="007E4BF6"/>
    <w:rsid w:val="00816E24"/>
    <w:rsid w:val="00823F30"/>
    <w:rsid w:val="00856910"/>
    <w:rsid w:val="00884143"/>
    <w:rsid w:val="00886F25"/>
    <w:rsid w:val="008A5108"/>
    <w:rsid w:val="008C0126"/>
    <w:rsid w:val="00905770"/>
    <w:rsid w:val="00944DF2"/>
    <w:rsid w:val="00993D15"/>
    <w:rsid w:val="009B5F31"/>
    <w:rsid w:val="009F4EF6"/>
    <w:rsid w:val="00A74987"/>
    <w:rsid w:val="00AC5BFB"/>
    <w:rsid w:val="00AD5CE8"/>
    <w:rsid w:val="00AF11ED"/>
    <w:rsid w:val="00B172B6"/>
    <w:rsid w:val="00B17491"/>
    <w:rsid w:val="00B2334B"/>
    <w:rsid w:val="00B31109"/>
    <w:rsid w:val="00BC0F82"/>
    <w:rsid w:val="00BD31B0"/>
    <w:rsid w:val="00BF0C4B"/>
    <w:rsid w:val="00C258F1"/>
    <w:rsid w:val="00C565A7"/>
    <w:rsid w:val="00D95563"/>
    <w:rsid w:val="00EF267E"/>
    <w:rsid w:val="00EF3EDE"/>
    <w:rsid w:val="00F051CD"/>
    <w:rsid w:val="00F055AF"/>
    <w:rsid w:val="00F2512D"/>
    <w:rsid w:val="00F41741"/>
    <w:rsid w:val="00F502F5"/>
    <w:rsid w:val="00F760C1"/>
    <w:rsid w:val="00F80537"/>
    <w:rsid w:val="00F92F76"/>
    <w:rsid w:val="00FA2A4F"/>
    <w:rsid w:val="0819425E"/>
    <w:rsid w:val="0B457103"/>
    <w:rsid w:val="0DE49F36"/>
    <w:rsid w:val="0E4610DD"/>
    <w:rsid w:val="1F2C8447"/>
    <w:rsid w:val="218CE103"/>
    <w:rsid w:val="2517F104"/>
    <w:rsid w:val="2732FF36"/>
    <w:rsid w:val="2B5DA1B9"/>
    <w:rsid w:val="31757C94"/>
    <w:rsid w:val="350FCA6B"/>
    <w:rsid w:val="36485D2D"/>
    <w:rsid w:val="37A0B2CE"/>
    <w:rsid w:val="37B1B0BF"/>
    <w:rsid w:val="3C77F0E8"/>
    <w:rsid w:val="3CEDC790"/>
    <w:rsid w:val="3F2424C9"/>
    <w:rsid w:val="414B620B"/>
    <w:rsid w:val="4A61C512"/>
    <w:rsid w:val="4B35A7A9"/>
    <w:rsid w:val="4CA08BD1"/>
    <w:rsid w:val="4E51800A"/>
    <w:rsid w:val="4FA013D9"/>
    <w:rsid w:val="53072235"/>
    <w:rsid w:val="5BC3C372"/>
    <w:rsid w:val="5DA7CBC6"/>
    <w:rsid w:val="607BC035"/>
    <w:rsid w:val="618CD7E6"/>
    <w:rsid w:val="62E93F76"/>
    <w:rsid w:val="6D9CE462"/>
    <w:rsid w:val="70D48524"/>
    <w:rsid w:val="719710C3"/>
    <w:rsid w:val="72705585"/>
    <w:rsid w:val="730E534B"/>
    <w:rsid w:val="7FFDD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2331B"/>
  <w15:docId w15:val="{D5C9F192-878F-45B9-AC69-8468C318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B233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82C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C7E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644F7F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23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3F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3F3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F30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152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05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rdy\Government%20of%20Nunavut\HEA%20Communications%20-%20General\x%20Templates%20&amp;%20Samples\GN%20Public%20Health%20Advisor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Props1.xml><?xml version="1.0" encoding="utf-8"?>
<ds:datastoreItem xmlns:ds="http://schemas.openxmlformats.org/officeDocument/2006/customXml" ds:itemID="{1D90007C-4E65-4636-A5D4-209A91586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44C44-8BF2-4523-A8A0-D0C61AE7C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D0BEF9-0BE9-402D-BAC9-8B28A1322CDF}">
  <ds:schemaRefs>
    <ds:schemaRef ds:uri="http://schemas.microsoft.com/office/2006/metadata/properties"/>
    <ds:schemaRef ds:uri="http://schemas.microsoft.com/office/infopath/2007/PartnerControls"/>
    <ds:schemaRef ds:uri="e6c79451-d6c9-44ca-b068-6d3603d6ddd9"/>
    <ds:schemaRef ds:uri="5ca4c7a7-88fe-4670-ac08-0fa46a02f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 Public Health Advisory Template</Template>
  <TotalTime>4</TotalTime>
  <Pages>2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</dc:creator>
  <cp:lastModifiedBy>Alibhai, Iqbal</cp:lastModifiedBy>
  <cp:revision>6</cp:revision>
  <cp:lastPrinted>2026-03-13T19:58:00Z</cp:lastPrinted>
  <dcterms:created xsi:type="dcterms:W3CDTF">2026-03-10T18:07:00Z</dcterms:created>
  <dcterms:modified xsi:type="dcterms:W3CDTF">2026-03-13T19:58:00Z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