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5795" w14:textId="269B00C8" w:rsidR="00584F68" w:rsidRPr="001B2845" w:rsidRDefault="00256883" w:rsidP="00664277">
      <w:pPr>
        <w:pStyle w:val="BodyA"/>
        <w:spacing w:after="240"/>
        <w:rPr>
          <w:rFonts w:ascii="Euphemia" w:eastAsia="Arial" w:hAnsi="Euphemia" w:cs="Arial"/>
          <w:b/>
          <w:bCs/>
        </w:rPr>
      </w:pPr>
      <w:r w:rsidRPr="001B2845">
        <w:rPr>
          <w:rFonts w:ascii="Euphemia" w:eastAsia="Gadugi" w:hAnsi="Euphemia" w:cs="Gadugi"/>
          <w:b/>
          <w:sz w:val="36"/>
          <w:lang w:val="iu-Cans-CA" w:bidi="iu-Cans-CA"/>
        </w:rPr>
        <w:t>ᒪᒃᑯᒃᑐᐃᑦ ᐊᒃᑐᖅᑕᐅᓂᕆᕙᒃᑕᖏᑦ ᐃᓱᒪᓕᕆᓂᒃᑯᑦ ᑐᓴᐅᑎᓕᕆᔾᔪᑎᓄᑦ ᐊᑐᖅᐸᒃᑎᓪᓗᒋᑦ</w:t>
      </w:r>
    </w:p>
    <w:p w14:paraId="3F2DECC3" w14:textId="2EF4D4F5" w:rsidR="00167EF8" w:rsidRPr="001B2845" w:rsidRDefault="00365237" w:rsidP="001B2845">
      <w:pPr>
        <w:pStyle w:val="BodyA"/>
        <w:rPr>
          <w:rFonts w:ascii="Euphemia" w:hAnsi="Euphemia"/>
          <w:b/>
          <w:bCs/>
        </w:rPr>
      </w:pPr>
      <w:r w:rsidRPr="001B2845">
        <w:rPr>
          <w:rFonts w:ascii="Euphemia" w:eastAsia="Gadugi" w:hAnsi="Euphemia" w:cs="Gadugi"/>
          <w:b/>
          <w:lang w:val="iu-Cans-CA" w:bidi="iu-Cans-CA"/>
        </w:rPr>
        <w:t>ᐱᒋᐊᕐᕕᖓ:</w:t>
      </w:r>
      <w:r w:rsidRPr="001B2845">
        <w:rPr>
          <w:rFonts w:ascii="Euphemia" w:eastAsia="Gadugi" w:hAnsi="Euphemia" w:cs="Gadugi"/>
          <w:b/>
          <w:lang w:val="iu-Cans-CA" w:bidi="iu-Cans-CA"/>
        </w:rPr>
        <w:tab/>
      </w:r>
      <w:r w:rsidR="001B2845">
        <w:rPr>
          <w:rFonts w:ascii="Euphemia" w:eastAsia="Gadugi" w:hAnsi="Euphemia" w:cs="Gadugi"/>
          <w:b/>
          <w:lang w:val="iu-Cans-CA" w:bidi="iu-Cans-CA"/>
        </w:rPr>
        <w:tab/>
      </w:r>
      <w:r w:rsidR="001B2845">
        <w:rPr>
          <w:rFonts w:ascii="Euphemia" w:eastAsia="Gadugi" w:hAnsi="Euphemia" w:cs="Gadugi"/>
          <w:b/>
          <w:lang w:val="iu-Cans-CA" w:bidi="iu-Cans-CA"/>
        </w:rPr>
        <w:tab/>
      </w:r>
      <w:r w:rsidRPr="001B2845">
        <w:rPr>
          <w:rFonts w:ascii="Euphemia" w:eastAsia="Gadugi" w:hAnsi="Euphemia" w:cs="Gadugi"/>
          <w:b/>
          <w:lang w:val="iu-Cans-CA" w:bidi="iu-Cans-CA"/>
        </w:rPr>
        <w:t xml:space="preserve">ᓄᕕᐱᕆ </w:t>
      </w:r>
      <w:r w:rsidR="001B2845" w:rsidRPr="001B2845">
        <w:rPr>
          <w:rFonts w:ascii="Euphemia" w:eastAsia="Gadugi" w:hAnsi="Euphemia" w:cs="Gadugi"/>
          <w:b/>
          <w:lang w:val="iu-Cans-CA" w:bidi="iu-Cans-CA"/>
        </w:rPr>
        <w:t>2</w:t>
      </w:r>
      <w:r w:rsidR="001D6B8C">
        <w:rPr>
          <w:rFonts w:ascii="Euphemia" w:eastAsia="Gadugi" w:hAnsi="Euphemia" w:cs="Gadugi"/>
          <w:b/>
          <w:lang w:val="iu-Cans-CA" w:bidi="iu-Cans-CA"/>
        </w:rPr>
        <w:t>8</w:t>
      </w:r>
      <w:r w:rsidRPr="001B2845">
        <w:rPr>
          <w:rFonts w:ascii="Euphemia" w:eastAsia="Gadugi" w:hAnsi="Euphemia" w:cs="Gadugi"/>
          <w:b/>
          <w:lang w:val="iu-Cans-CA" w:bidi="iu-Cans-CA"/>
        </w:rPr>
        <w:t>, 2025</w:t>
      </w:r>
    </w:p>
    <w:p w14:paraId="155D22DF" w14:textId="4F8CBF7B" w:rsidR="00365237" w:rsidRPr="001B2845" w:rsidRDefault="00365237" w:rsidP="001B2845">
      <w:pPr>
        <w:pStyle w:val="Default"/>
        <w:pBdr>
          <w:bottom w:val="single" w:sz="12" w:space="0" w:color="000000"/>
        </w:pBdr>
        <w:spacing w:line="276" w:lineRule="auto"/>
        <w:jc w:val="both"/>
        <w:rPr>
          <w:rFonts w:ascii="Euphemia" w:hAnsi="Euphemia"/>
          <w:b/>
          <w:bCs/>
        </w:rPr>
      </w:pPr>
      <w:r w:rsidRPr="001B2845">
        <w:rPr>
          <w:rFonts w:ascii="Euphemia" w:eastAsia="Gadugi" w:hAnsi="Euphemia" w:cs="Gadugi"/>
          <w:b/>
          <w:lang w:val="iu-Cans-CA" w:bidi="iu-Cans-CA"/>
        </w:rPr>
        <w:t>ᐃᓱᓕᕝᕕᒃᓴᖓᑕ ᐅᓪᓗᖓ:</w:t>
      </w:r>
      <w:r w:rsidR="001B2845">
        <w:rPr>
          <w:rFonts w:ascii="Euphemia" w:eastAsia="Gadugi" w:hAnsi="Euphemia" w:cs="Gadugi"/>
          <w:b/>
          <w:lang w:val="iu-Cans-CA" w:bidi="iu-Cans-CA"/>
        </w:rPr>
        <w:tab/>
      </w:r>
      <w:r w:rsidR="001B2845" w:rsidRPr="001B2845">
        <w:rPr>
          <w:rFonts w:ascii="Euphemia" w:eastAsia="Gadugi" w:hAnsi="Euphemia" w:cs="Gadugi"/>
          <w:b/>
          <w:lang w:val="iu-Cans-CA" w:bidi="iu-Cans-CA"/>
        </w:rPr>
        <w:t>ᑎᓯᐱᕆ 31</w:t>
      </w:r>
      <w:r w:rsidRPr="001B2845">
        <w:rPr>
          <w:rFonts w:ascii="Euphemia" w:eastAsia="Gadugi" w:hAnsi="Euphemia" w:cs="Gadugi"/>
          <w:b/>
          <w:lang w:val="iu-Cans-CA" w:bidi="iu-Cans-CA"/>
        </w:rPr>
        <w:t>, 2025</w:t>
      </w:r>
    </w:p>
    <w:p w14:paraId="5FE0BABF" w14:textId="5E0E9221" w:rsidR="00167EF8" w:rsidRPr="001B2845" w:rsidRDefault="007D0120" w:rsidP="00D70B40">
      <w:pPr>
        <w:pStyle w:val="Default"/>
        <w:pBdr>
          <w:bottom w:val="single" w:sz="12" w:space="0" w:color="000000"/>
        </w:pBdr>
        <w:tabs>
          <w:tab w:val="right" w:pos="9356"/>
        </w:tabs>
        <w:spacing w:after="240" w:line="276" w:lineRule="auto"/>
        <w:jc w:val="both"/>
        <w:rPr>
          <w:rFonts w:ascii="Euphemia" w:eastAsia="Arial" w:hAnsi="Euphemia" w:cs="Arial"/>
          <w:b/>
          <w:bCs/>
        </w:rPr>
      </w:pPr>
      <w:r w:rsidRPr="001B2845">
        <w:rPr>
          <w:rFonts w:ascii="Euphemia" w:eastAsia="Gadugi" w:hAnsi="Euphemia" w:cs="Gadugi"/>
          <w:b/>
          <w:lang w:val="iu-Cans-CA" w:bidi="iu-Cans-CA"/>
        </w:rPr>
        <w:t>ᓄᓇᕘᓕᒫᒥ</w:t>
      </w:r>
      <w:r w:rsidRPr="001B2845">
        <w:rPr>
          <w:rFonts w:ascii="Euphemia" w:eastAsia="Gadugi" w:hAnsi="Euphemia" w:cs="Gadugi"/>
          <w:b/>
          <w:lang w:val="iu-Cans-CA" w:bidi="iu-Cans-CA"/>
        </w:rPr>
        <w:tab/>
        <w:t>150 ᑎᑦᑕᑯᓗᐃᑦ</w:t>
      </w:r>
    </w:p>
    <w:p w14:paraId="45A65387" w14:textId="3BF8B1D9" w:rsidR="00256883" w:rsidRPr="001B2845" w:rsidRDefault="00584F68" w:rsidP="00D70B40">
      <w:pPr>
        <w:pStyle w:val="Default"/>
        <w:spacing w:after="240" w:line="276" w:lineRule="auto"/>
        <w:rPr>
          <w:rFonts w:ascii="Euphemia" w:hAnsi="Euphemia"/>
        </w:rPr>
      </w:pPr>
      <w:r w:rsidRPr="001B2845">
        <w:rPr>
          <w:rFonts w:ascii="Euphemia" w:eastAsia="Gadugi" w:hAnsi="Euphemia" w:cs="Gadugi"/>
          <w:lang w:val="iu-Cans-CA" w:bidi="iu-Cans-CA"/>
        </w:rPr>
        <w:t xml:space="preserve">ᓄᓇᕗᑦ ᒐᕙᒪᒃᑯᑦ ᑎᓕᐅᕆᕗᑦ ᖃᑕᙳᑎᒌᓂᒃ, ᐃᓕᓴᐃᔨᓂᒃ ᐊᒻᒪ ᓄᓇᖅᑲᑎᒌᓂᒃ ᖃᐅᔨᓴᖁᔨᓪᓗᑎᒃ ᐊᒻᒪ ᒥᒃᖠᒋᐊᖅᑎᑦᑎᖁᔨᓪᓗᑎᒃ ᒪᒃᑯᒃᑐᓂᒃ ᐃᓅᖃᑎᒌᓄᑦ ᑐᓴᐅᒪᔾᔪᑎᓂᒃ ᐊᑐᓗᐊᕐᓂᕐᒥᒃ. ᐃᓅᖃᑎᒌᓄᑦ ᑐᓴᐅᒪᔾᔪᑎᑦ ᑐᙵᕕᖏᑦ ᐋᖅᑭᒃᑕᐅᓯᒪᕗᑦ ᐊᖏᒡᓕᒋᐊᖅᑎᑦᑎᓇᓱᒃᖢᑎᒃ ᐃᓚᐅᑎᑦᑎᓂᕐᒥᒃ ᐊᑐᕐᓗᑎᒃ ᐱᓕᕆᔾᔪᓯᕐᓂᒃ ᐊᔾᔨᐸᓗᖏᓐᓂᒃ ᑮᓇᐅᔭᓂᒃ ᓄᒡᓗᒃᑕᕐᓂᕐᒥᒃ, ᓲᕐᓗ ᕿᓚᒥᑯᓗᒃ ᓴᐃᒻᒪᓚᐅᑲᖕᓇᖅᑐᓂᒃ ᒫᓐᓇᐃᓐᓇᖅ ᐊᒻᒪ ᕿᓃᓐᓈᓗᖕᓂᕐᒥᒃ, ᑕᐃᒫᒃ ᐅᐃᕆᔾᔪᑕᐅᔪᓐᓇᖅᖢᓂ ᐊᑐᖅᑕᐅᖏᓐᓇᕈᒪᓪᓗᓂᓗ ᒪᒃᑯᒃᑐᓄᑦ. </w:t>
      </w:r>
    </w:p>
    <w:p w14:paraId="1CD07C49" w14:textId="3300ED8F" w:rsidR="00584F68" w:rsidRPr="001B2845" w:rsidRDefault="00584F68" w:rsidP="00D70B40">
      <w:pPr>
        <w:pStyle w:val="Default"/>
        <w:spacing w:after="240" w:line="276" w:lineRule="auto"/>
        <w:rPr>
          <w:rFonts w:ascii="Euphemia" w:hAnsi="Euphemia"/>
        </w:rPr>
      </w:pPr>
      <w:r w:rsidRPr="001B2845">
        <w:rPr>
          <w:rFonts w:ascii="Euphemia" w:eastAsia="Gadugi" w:hAnsi="Euphemia" w:cs="Gadugi"/>
          <w:lang w:val="iu-Cans-CA" w:bidi="iu-Cans-CA"/>
        </w:rPr>
        <w:t>ᓄᓇᕗᒻᒥ, ᐃᓱᒪᒃᑯᑦ ᐋᓐᓂᐊᕈᑎᖃᖅᑐᐃᑦ ᐊᒻᒪ ᐃᓅᓯᕐᒥᓂᒃ ᑭᐱᓯᕙᒃᑐᑦ ᐅᓄᕐᓂᖅᐹᖑᖕᒪᑕ ᑲᓇᑕᒥ, ᑖᒃᑯᐊ ᐊᑦᑕᕐᓇᖅᑐᑦ ᐊᖏᒡᓕᕚᓪᓕᖅᑎᑕᐅᓲᖑᕗᑦ ᑎᑭᑕᐅᒐᕐᓂᙱᑦᑐᓂᒃ ᐅᖓᓯᒃᑐᕐᒥᐅᑕᐅᓂᕐᒧᑦ ᐊᒻᒪ ᐃᓕᖅᑯᓯᑐᖃᕆᔭᐅᓂᑰᔪᑦ ᐅᓚᕕᓴᖅᑕᐅᓚᐅᖅᓯᒪᑎᓪᓗᒋᑦ.</w:t>
      </w:r>
    </w:p>
    <w:p w14:paraId="67DA45CE" w14:textId="77777777" w:rsidR="00584F68" w:rsidRPr="001B2845" w:rsidRDefault="00584F68" w:rsidP="00D70B40">
      <w:pPr>
        <w:pStyle w:val="Default"/>
        <w:spacing w:after="240" w:line="276" w:lineRule="auto"/>
        <w:rPr>
          <w:rFonts w:ascii="Euphemia" w:hAnsi="Euphemia"/>
          <w:b/>
          <w:bCs/>
          <w:lang w:val="en-CA"/>
        </w:rPr>
      </w:pPr>
      <w:r w:rsidRPr="001B2845">
        <w:rPr>
          <w:rFonts w:ascii="Euphemia" w:eastAsia="Gadugi" w:hAnsi="Euphemia" w:cs="Gadugi"/>
          <w:b/>
          <w:lang w:val="iu-Cans-CA" w:bidi="iu-Cans-CA"/>
        </w:rPr>
        <w:t>ᐱᓪᓗᐊᑕᑦ ᐃᓱᒪᒋᔭᒃᓴᑦ</w:t>
      </w:r>
    </w:p>
    <w:p w14:paraId="3BB4D85D" w14:textId="7F6639BD" w:rsidR="00584F68" w:rsidRPr="001B2845" w:rsidRDefault="00584F68" w:rsidP="00D70B40">
      <w:pPr>
        <w:pStyle w:val="Default"/>
        <w:numPr>
          <w:ilvl w:val="0"/>
          <w:numId w:val="1"/>
        </w:numPr>
        <w:spacing w:after="240" w:line="276" w:lineRule="auto"/>
        <w:rPr>
          <w:rFonts w:ascii="Euphemia" w:hAnsi="Euphemia"/>
          <w:lang w:val="en-CA"/>
        </w:rPr>
      </w:pPr>
      <w:r w:rsidRPr="001B2845">
        <w:rPr>
          <w:rFonts w:ascii="Euphemia" w:eastAsia="Gadugi" w:hAnsi="Euphemia" w:cs="Gadugi"/>
          <w:lang w:val="iu-Cans-CA" w:bidi="iu-Cans-CA"/>
        </w:rPr>
        <w:t>ᐊᑐᖅᐸᒃᑐᑦ ᖁᕝᕙᓯᖕᓂᕆᔭᖏᑦ: ᒪᒃᑯᒃᓯᔪᑦ ᐊᕐᓇᐃᑦ ᐃᑲᕐᕋᓂᒃ ᑕᓪᓕᒪᓂᒃ ᐅᖓᑖᓂᓘᓃᑦ ᐃᓅᖃᑎᒌᓄᑦ ᑐᓴᐅᒪᔾᔪᑎᓕᕆᖃᑦᑕᖅᑐᒡᒎᖅ ᐱᖓᓲᒃᐸᑕ ᐃᓄᐃᑦ ᑕᐃᒪ ᐊᑕᐅᓯᖅ ᓇᕿᑦᑕᒐᓕᕆᕗᖅ ᖃᑕᒫᖅ, ᐊᒻᒪ 12% ᐅᔾᔨᕐᓇᖅᓯᓪᓗᑎᒃ ᐅᐃᕆᔾᔪᑎᖃᓕᕐᓂᖏᓐᓂᒃ ᓇᕿᑦᑕᒐᓂᒃ ᑎᒍᒥᐊᒐᕐᓂᒡᓘᓃᑦ. ᓄᑲᑉᐱᐊᑦ ᒪᒃᑯᒃᓯᔪᑦᑕᐅᖅ ᑕᐃᒪᐃᒐᓚᒃᑭᕗᑦ, ᑭᓯᐊᓂ ᐅᓄᙱᓐᓂᖅᓴᐅᕌᕐᔪᒃᖢᑎᒃ.</w:t>
      </w:r>
    </w:p>
    <w:p w14:paraId="23DD2A2C" w14:textId="42DFC450" w:rsidR="00584F68" w:rsidRPr="001B2845" w:rsidRDefault="00584F68" w:rsidP="00D70B40">
      <w:pPr>
        <w:pStyle w:val="Default"/>
        <w:numPr>
          <w:ilvl w:val="0"/>
          <w:numId w:val="1"/>
        </w:numPr>
        <w:spacing w:after="240" w:line="276" w:lineRule="auto"/>
        <w:rPr>
          <w:rFonts w:ascii="Euphemia" w:hAnsi="Euphemia"/>
          <w:lang w:val="en-CA"/>
        </w:rPr>
      </w:pPr>
      <w:r w:rsidRPr="001B2845">
        <w:rPr>
          <w:rFonts w:ascii="Euphemia" w:eastAsia="Gadugi" w:hAnsi="Euphemia" w:cs="Gadugi"/>
          <w:lang w:val="iu-Cans-CA" w:bidi="iu-Cans-CA"/>
        </w:rPr>
        <w:t>ᐃᓱᒪᓕᕆᓂᕐᒧᑦ ᐊᑦᑕᕐᓇᕈᓐᓇᕐᓂᖓ:</w:t>
      </w:r>
    </w:p>
    <w:p w14:paraId="76A7B146" w14:textId="12FC8180" w:rsidR="00584F68" w:rsidRPr="001B2845" w:rsidRDefault="00584F68" w:rsidP="00D70B40">
      <w:pPr>
        <w:pStyle w:val="Default"/>
        <w:numPr>
          <w:ilvl w:val="1"/>
          <w:numId w:val="1"/>
        </w:numPr>
        <w:spacing w:line="276" w:lineRule="auto"/>
        <w:rPr>
          <w:rFonts w:ascii="Euphemia" w:hAnsi="Euphemia"/>
          <w:lang w:val="en-CA"/>
        </w:rPr>
      </w:pPr>
      <w:r w:rsidRPr="001B2845">
        <w:rPr>
          <w:rFonts w:ascii="Euphemia" w:eastAsia="Gadugi" w:hAnsi="Euphemia" w:cs="Gadugi"/>
          <w:lang w:val="iu-Cans-CA" w:bidi="iu-Cans-CA"/>
        </w:rPr>
        <w:t>ᐅᓪᓘᑉ ᐃᓗᐊᓂ ᐃᑲᕐᕌᒃ ᒪᕐᕉᒃ ᐅᖓᑖᓄᑦ ᓇᕿᑦᑕᒐᓕᕆᖃᑦᑕᕐᓂᕉᖅ ᖁᕝᕙᖅᓯᒋᐊᓲᖑᔪᖅ ᐃᒃᐱᖕᓂᐊᓂᒃᑯᑦ ᐊᒃᑐᐃᓂᖃᖅᖢᓂ ᐊᒻᒪ ᐱᖅᑯᓯᕆᔭᐅᔪᖅ ᐊᓯᔾᔨᖅᐸᒃᑭᓪᓗᓂ.</w:t>
      </w:r>
    </w:p>
    <w:p w14:paraId="1A48BBB9" w14:textId="77777777" w:rsidR="00584F68" w:rsidRPr="001B2845" w:rsidRDefault="00584F68" w:rsidP="00D70B40">
      <w:pPr>
        <w:pStyle w:val="Default"/>
        <w:numPr>
          <w:ilvl w:val="1"/>
          <w:numId w:val="1"/>
        </w:numPr>
        <w:spacing w:line="276" w:lineRule="auto"/>
        <w:rPr>
          <w:rFonts w:ascii="Euphemia" w:hAnsi="Euphemia"/>
          <w:lang w:val="en-CA"/>
        </w:rPr>
      </w:pPr>
      <w:r w:rsidRPr="001B2845">
        <w:rPr>
          <w:rFonts w:ascii="Euphemia" w:eastAsia="Gadugi" w:hAnsi="Euphemia" w:cs="Gadugi"/>
          <w:lang w:val="iu-Cans-CA" w:bidi="iu-Cans-CA"/>
        </w:rPr>
        <w:lastRenderedPageBreak/>
        <w:t>ᕿᓃᓐᓈᓗᖕᓂᖅ ᓇᕿᑦᑕᑲᑕᒃᖢᒍ ᖃᐅᔨᔭᐅᓯᒪᓕᖅᑐᕉᖅ ᐊᑲᐅᙱᑦᑐᒃᑯᑦ ᐊᒃᑐᐃᓂᖃᕈᓐᓇᕐᓂᖓᓂᒃ.</w:t>
      </w:r>
    </w:p>
    <w:p w14:paraId="73567442" w14:textId="77777777" w:rsidR="00584F68" w:rsidRPr="001B2845" w:rsidRDefault="00584F68" w:rsidP="00D70B40">
      <w:pPr>
        <w:pStyle w:val="Default"/>
        <w:numPr>
          <w:ilvl w:val="1"/>
          <w:numId w:val="1"/>
        </w:numPr>
        <w:spacing w:line="276" w:lineRule="auto"/>
        <w:rPr>
          <w:rFonts w:ascii="Euphemia" w:hAnsi="Euphemia"/>
          <w:lang w:val="en-CA"/>
        </w:rPr>
      </w:pPr>
      <w:r w:rsidRPr="001B2845">
        <w:rPr>
          <w:rFonts w:ascii="Euphemia" w:eastAsia="Gadugi" w:hAnsi="Euphemia" w:cs="Gadugi"/>
          <w:lang w:val="iu-Cans-CA" w:bidi="iu-Cans-CA"/>
        </w:rPr>
        <w:t>ᐃᓅᖃᑎᒌᓄᑦ ᑐᓴᐅᒪᔾᔪᑎᑦ ᐊᑐᖅᑕᐅᕙᓪᓕᐊᑐᐃᓐᓇᖅᑎᓪᓗᒍ ᐅᐃᕆᓐᓂᕐᒧᑦ ᓇᓗᓇᕈᓐᓃᓲᖅ ᓴᐃᒪᙱᓂᖃᓕᕐᓂᖓᓂᒃ ᐊᒃᑐᖅᑎᐅᔪᒧᑦ ᐅᑭᐅ ᐃᓗᐊᓂ.</w:t>
      </w:r>
    </w:p>
    <w:p w14:paraId="56B6EFD3" w14:textId="7C00C6B1" w:rsidR="00584F68" w:rsidRPr="001B2845" w:rsidRDefault="00584F68" w:rsidP="00D70B40">
      <w:pPr>
        <w:pStyle w:val="Default"/>
        <w:numPr>
          <w:ilvl w:val="1"/>
          <w:numId w:val="1"/>
        </w:numPr>
        <w:spacing w:after="240" w:line="276" w:lineRule="auto"/>
        <w:rPr>
          <w:rFonts w:ascii="Euphemia" w:hAnsi="Euphemia"/>
          <w:lang w:val="en-CA"/>
        </w:rPr>
      </w:pPr>
      <w:r w:rsidRPr="001B2845">
        <w:rPr>
          <w:rFonts w:ascii="Euphemia" w:eastAsia="Gadugi" w:hAnsi="Euphemia" w:cs="Gadugi"/>
          <w:lang w:val="iu-Cans-CA" w:bidi="iu-Cans-CA"/>
        </w:rPr>
        <w:t>ᐊᒃᑐᐊᓂᓖᑦ ᐱᔾᔪᑕᐅᔪᑦ ᐅᑯᐊᖑᕗᑦ ᓯᕘᕋᓂᖅ, ᓂᑲᓪᓗᖓᓂᖅ, ᓂᕆᑦᑎᐊᖃᑦᑕᙱᓐᓂᖅ, ᐃᒻᒥᓂᒃ−ᐋᓐᓂᖃᑦᑕᕐᓂᖅ, ᐃᒻᒥᓃᕈᒪᔮᕐᓂᕐᒥᒃ, ᓯᓂᒍᓐᓇᑦᑎᐊᙱᓐᓂᖅ ᐊᒻᒪ ᓵᙵᔭᖃᐃᓐᓇᕐᓗᓂ ᓈᓚᒍᓐᓇᐃᓪᓕᓂᖅ.</w:t>
      </w:r>
    </w:p>
    <w:p w14:paraId="431B6890" w14:textId="0F03DFB3" w:rsidR="00584F68" w:rsidRPr="001B2845" w:rsidRDefault="00584F68" w:rsidP="00D70B40">
      <w:pPr>
        <w:pStyle w:val="Default"/>
        <w:numPr>
          <w:ilvl w:val="0"/>
          <w:numId w:val="1"/>
        </w:numPr>
        <w:spacing w:after="240" w:line="276" w:lineRule="auto"/>
        <w:rPr>
          <w:rFonts w:ascii="Euphemia" w:hAnsi="Euphemia"/>
          <w:lang w:val="en-CA"/>
        </w:rPr>
      </w:pPr>
      <w:r w:rsidRPr="001B2845">
        <w:rPr>
          <w:rFonts w:ascii="Euphemia" w:eastAsia="Gadugi" w:hAnsi="Euphemia" w:cs="Gadugi"/>
          <w:lang w:val="iu-Cans-CA" w:bidi="iu-Cans-CA"/>
        </w:rPr>
        <w:t>ᐱᕐᔪᐊᖑᓪᓗᑎᒃ ᐱᕙᓪᓕᐊᓂᕐᒧᑦ ᐱᕕᒃᓴᑦ: ᓂᕕᐊᖅᓵᑦ ᐅᑭᐅᓖᑦ 11-13 ᐊᒻᒪ ᓄᑲᑉᐱᐊᑦ ᐅᑭᐅᓖᑦ 14-15 ᐊᒃᑐᖅᑕᐅᓴᕋᐃᓛᖑᕗᑦ.</w:t>
      </w:r>
    </w:p>
    <w:p w14:paraId="751B68D7" w14:textId="7F0504FA" w:rsidR="00584F68" w:rsidRPr="001B2845" w:rsidRDefault="00584F68" w:rsidP="00D70B40">
      <w:pPr>
        <w:pStyle w:val="Default"/>
        <w:spacing w:after="240" w:line="276" w:lineRule="auto"/>
        <w:rPr>
          <w:rFonts w:ascii="Euphemia" w:hAnsi="Euphemia"/>
          <w:lang w:val="en-CA"/>
        </w:rPr>
      </w:pPr>
      <w:r w:rsidRPr="001B2845">
        <w:rPr>
          <w:rFonts w:ascii="Euphemia" w:eastAsia="Gadugi" w:hAnsi="Euphemia" w:cs="Gadugi"/>
          <w:lang w:val="iu-Cans-CA" w:bidi="iu-Cans-CA"/>
        </w:rPr>
        <w:t>ᓄᓇᕗᒻᒥ, ᒪᒃᑯᒃᑐᑦ ᐊᔾᔨᐅᙱᑦᑐᓂᒃ ᐊᒃᓱᕈᕐᓇᖅᑐᖅᓯᐅᖃᑦᑕᖅᐳᑦ, ᐃᓚᒋᔭᐅᓪᓗᑎᒃ ᐃᓕᖅᑯᓯᕐᒥᓂᒃ ᐊᓯᐅᔨᓂᖅ ᐊᒻᒪ ᑭᖑᕚᕇᓄᑦ ᐊᒃᓱᕈᕐᓇᖅᑐᒃᑰᕈᑕᐅᓲᑦ, ᐱᐅᙱᑦᑐᓂᒃ ᐊᒃᑐᐃᔾᔪᑕᐅᓕᕈᓐᓇᖅᖢᑎᒃ ᐃᓅᖃᑎᒌᓄᑦ ᑐᓴᐅᒪᔪᓕᕆᓂᕐᒥᖔᖅᖢᑎᒃ. ᐃᖕᒥᓃᖃᑦᑕᖅᑐᑦ ᐊᔪᕐᓇᖅᑐᖅᓯᐅᕈᑕᐅᖏᓐᓇᖅᐳᖅ 5−ᖏᖅᓱᖅᖢᓂ 25−ᒧᑦ ᖁᕝᕙᓯᖕᓂᖅᓴᐅᖕᒪᑕ ᑲᓇᑕᒥᐅᓕᒫᑦ ᓴᓂᐊᓂ ᑕᐅᑐᒃᖢᒋᑦ. ᓄᓇᓕᖕᓂ−ᑐᙵᕕᓕᖕᓂᒃ, ᐃᓕᖅᑯᓯᕆᔭᐅᔪᓂᒃ ᑐᙵᕕᓕᖕᓂᒃ ᐱᓕᕆᐊᒃᓴᓂᒃ, ᓲᕐᓗ ᓄᓇᒥᒃ−ᑐᙵᕕᓕᖕᒥᒃ ᒪᒥᓴᕐᓂᖅ, ᐃᓄᐃᑦ ᖃᐅᔨᒪᔭᑐᖃᖏᑕ ᑐᙵᕕᖏᑦ, ᐃᓐᓇᕐᓂᒡᓗ ᑲᔪᖏᖅᓴᐃᔪᓕᕆᓂᖅ ᐱᒻᒪᕆᐊᓘᕗᑦ ᐊᓂᒍᐃᔪᓐᓇᕐᓂᕐᒧᑦ.</w:t>
      </w:r>
    </w:p>
    <w:p w14:paraId="4831DC18" w14:textId="3C08865D" w:rsidR="00584F68" w:rsidRPr="001B2845" w:rsidRDefault="00584F68" w:rsidP="00D70B40">
      <w:pPr>
        <w:pStyle w:val="BodyA"/>
        <w:spacing w:after="240" w:line="276" w:lineRule="auto"/>
        <w:rPr>
          <w:rFonts w:ascii="Euphemia" w:hAnsi="Euphemia"/>
          <w:b/>
          <w:bCs/>
        </w:rPr>
      </w:pPr>
      <w:r w:rsidRPr="001B2845">
        <w:rPr>
          <w:rFonts w:ascii="Euphemia" w:eastAsia="Gadugi" w:hAnsi="Euphemia" w:cs="Gadugi"/>
          <w:b/>
          <w:lang w:val="iu-Cans-CA" w:bidi="iu-Cans-CA"/>
        </w:rPr>
        <w:t>ᖃᓄᕐᓕ ᑕᐃᒪ?</w:t>
      </w:r>
    </w:p>
    <w:p w14:paraId="60382D84" w14:textId="4090C5CC" w:rsidR="00584F68" w:rsidRPr="001B2845" w:rsidRDefault="00584F68" w:rsidP="00D70B40">
      <w:pPr>
        <w:pStyle w:val="BodyA"/>
        <w:numPr>
          <w:ilvl w:val="0"/>
          <w:numId w:val="2"/>
        </w:numPr>
        <w:spacing w:line="276" w:lineRule="auto"/>
        <w:rPr>
          <w:rFonts w:ascii="Euphemia" w:hAnsi="Euphemia"/>
        </w:rPr>
      </w:pPr>
      <w:r w:rsidRPr="001B2845">
        <w:rPr>
          <w:rFonts w:ascii="Euphemia" w:eastAsia="Gadugi" w:hAnsi="Euphemia" w:cs="Gadugi"/>
          <w:lang w:val="iu-Cans-CA" w:bidi="iu-Cans-CA"/>
        </w:rPr>
        <w:t>ᑭᒡᓕᖃᕐᕕᓕᐅᕐᓗᑎᑦ ᓈᒻᒪᒃᑐᓂᒃ ᐊᑐᑦᑎᐊᕋᓱᖕᓂᕐᒧᑦ: ᑭᐱᙳᐃᔭᐅᑎᒋᓂᐊᕐᓗᒍ ᐃᑲᕐᕋᐃᓐᓈᒃ ᒪᕐᕈᖕᓄᑦ ᐊᑐᖅᐸᒡᓗᒍ ᐅᓪᓗᐃᓐᓇᕐᒥ.</w:t>
      </w:r>
    </w:p>
    <w:p w14:paraId="66371829" w14:textId="7BC672FF" w:rsidR="00584F68" w:rsidRPr="001B2845" w:rsidRDefault="00584F68" w:rsidP="00D70B40">
      <w:pPr>
        <w:pStyle w:val="BodyA"/>
        <w:numPr>
          <w:ilvl w:val="0"/>
          <w:numId w:val="2"/>
        </w:numPr>
        <w:spacing w:line="276" w:lineRule="auto"/>
        <w:rPr>
          <w:rFonts w:ascii="Euphemia" w:hAnsi="Euphemia"/>
        </w:rPr>
      </w:pPr>
      <w:r w:rsidRPr="001B2845">
        <w:rPr>
          <w:rFonts w:ascii="Euphemia" w:eastAsia="Gadugi" w:hAnsi="Euphemia" w:cs="Gadugi"/>
          <w:lang w:val="iu-Cans-CA" w:bidi="iu-Cans-CA"/>
        </w:rPr>
        <w:t>ᑎᓕᐅᖅᐸᒡᓗᒋᑦ ᐆᒻᒪᕆᒃᑐᒥᒃ ᐊᑐᖅᐸᖕᓂᕐᒥᒃ: ᐅᔾᔨᕈᓱᓕᖅᑎᓪᓗᒋᑦ ᐃᓱᒪᑐᓂᕐᒨᖓᔪᓂᒃ ᐃᓕᓐᓂᐊᕐᓂᕐᒧᓪᓘᓃᑦ ᐱᓕᕆᐊᖃᖔᖅᑐᓂᒃ ᐊᑐᖃᑦᑕᖁᓗᒋᑦ ᕿᓃᓐᓇᑐᐃᓐᓇᙱᓪᓗᑎᒃ ᓇᕿᑦᑕᐃᓗᑎᒃ.</w:t>
      </w:r>
    </w:p>
    <w:p w14:paraId="6AA6DCB8" w14:textId="5363C545" w:rsidR="00584F68" w:rsidRPr="001B2845" w:rsidRDefault="00584F68" w:rsidP="00D70B40">
      <w:pPr>
        <w:pStyle w:val="BodyA"/>
        <w:numPr>
          <w:ilvl w:val="0"/>
          <w:numId w:val="2"/>
        </w:numPr>
        <w:spacing w:line="276" w:lineRule="auto"/>
        <w:rPr>
          <w:rFonts w:ascii="Euphemia" w:hAnsi="Euphemia"/>
        </w:rPr>
      </w:pPr>
      <w:r w:rsidRPr="001B2845">
        <w:rPr>
          <w:rFonts w:ascii="Euphemia" w:eastAsia="Gadugi" w:hAnsi="Euphemia" w:cs="Gadugi"/>
          <w:lang w:val="iu-Cans-CA" w:bidi="iu-Cans-CA"/>
        </w:rPr>
        <w:t>ᐃᓚᓕᐅᑎᓗᒋᑦ ᐃᓕᖅᑯᓯᕆᔭᐅᔪᑦ: ᐃᑲᔪᖅᓱᕐᓗᒋᑦ ᐱᓕᕆᐊᒃᓴᑦ ᑲᑎᙵᑎᑦᑎᔪᑦ ᒪᒃᑯᒃᑐᓂᒃ ᐃᓄᐃᑦ ᐱᖅᑯᓯᖏᓐᓂᒃ, ᐅᖃᐅᓯᖏᓐᓂᒃ ᐊᒻᒪ ᓄᓇᒥᒃ−ᑐᙵᕕᓕᖕᓂᒃ ᐱᓕᕆᐊᒃᓴᓂᒃ.</w:t>
      </w:r>
    </w:p>
    <w:p w14:paraId="1E6E7A67" w14:textId="3593BFBC" w:rsidR="00584F68" w:rsidRPr="001B2845" w:rsidRDefault="00584F68" w:rsidP="00D70B40">
      <w:pPr>
        <w:pStyle w:val="BodyA"/>
        <w:numPr>
          <w:ilvl w:val="0"/>
          <w:numId w:val="2"/>
        </w:numPr>
        <w:spacing w:line="276" w:lineRule="auto"/>
        <w:rPr>
          <w:rFonts w:ascii="Euphemia" w:hAnsi="Euphemia"/>
        </w:rPr>
      </w:pPr>
      <w:r w:rsidRPr="001B2845">
        <w:rPr>
          <w:rFonts w:ascii="Euphemia" w:eastAsia="Gadugi" w:hAnsi="Euphemia" w:cs="Gadugi"/>
          <w:lang w:val="iu-Cans-CA" w:bidi="iu-Cans-CA"/>
        </w:rPr>
        <w:t>ᕿᒥᕐᕈᓗᒋᑦ ᐅᖃᐅᓯᕆᓗᒋᓪᓗ: ᖃᐅᔨᒋᐊᒐᔪᒡᓗᒋᑦ ᒪᒃᑯᒃᑐᑦ ᖃᕋᓴᐅᔭᒃᑯᑦ ᐊᑐᖅᓯᒪᔭᖏᓐᓂᒃ ᐊᒻᒪ ᐃᓱᒪᒃᑯᓪᓗᑦ ᖃᓄᐃᙱᑦᑎᐊᕋᓗᐊᕐᒪᖔᑕ.</w:t>
      </w:r>
    </w:p>
    <w:p w14:paraId="2349BA2B" w14:textId="24202F41" w:rsidR="00584F68" w:rsidRPr="001B2845" w:rsidRDefault="00584F68" w:rsidP="00D70B40">
      <w:pPr>
        <w:pStyle w:val="BodyA"/>
        <w:numPr>
          <w:ilvl w:val="0"/>
          <w:numId w:val="2"/>
        </w:numPr>
        <w:spacing w:after="240" w:line="276" w:lineRule="auto"/>
        <w:rPr>
          <w:rFonts w:ascii="Euphemia" w:hAnsi="Euphemia"/>
        </w:rPr>
      </w:pPr>
      <w:r w:rsidRPr="001B2845">
        <w:rPr>
          <w:rFonts w:ascii="Euphemia" w:eastAsia="Gadugi" w:hAnsi="Euphemia" w:cs="Gadugi"/>
          <w:lang w:val="iu-Cans-CA" w:bidi="iu-Cans-CA"/>
        </w:rPr>
        <w:t>ᕿᓚᒥᒃᑯᑦ ᐃᑲᔪᖅᑕᐅᔪᒪᓗᑎᑦ: ᐅᔾᔨᖅᓱᖅᐸᒡᓗᑎᑦ ᖃᐅᔨᔾᔪᑕᐅᔪᓐᓇᖅᑐᓂᒃ ᐅᐃᕆᓯᒪᓂᕐᒧᑦ ᐊᒃᓱᕈᕈᑎᖃᕐᓂᕐᒧᓪᓘᓐᓃᑦ, ᓲᕐᓗ ᐃᓚᒥᓂᒃ ᓱᖁᑎᒃᓴᕈᓐᓃᕐᓂᖅ, ᐱᖅᑯᓯᖏᑦ ᐊᓯᔾᔨᖅᑐᑦ ᓯᓂᒍᓐᓇᑦᑎᐊᙱᓐᓂᕐᓘᓐᓃᑦ, ᐅᖃᖃᑎᖃᑲᐅᑎᒋᓗᑎᑦ ᐃᓱᒪᓕᕆᔨᒥᒃ ᐃᓂᒃᓴᖅᑖᕈᒪᓗᑎᑦ ᐃᑲᔪᖅᓯᖅᑕᐅᓂᕐᒧᑦ.</w:t>
      </w:r>
    </w:p>
    <w:p w14:paraId="193A97CA" w14:textId="3331A8F8" w:rsidR="00584F68" w:rsidRPr="001B2845" w:rsidRDefault="00584F68" w:rsidP="00D70B40">
      <w:pPr>
        <w:pStyle w:val="BodyA"/>
        <w:spacing w:after="240" w:line="276" w:lineRule="auto"/>
        <w:rPr>
          <w:rFonts w:ascii="Euphemia" w:hAnsi="Euphemia"/>
          <w:b/>
          <w:bCs/>
        </w:rPr>
      </w:pPr>
      <w:r w:rsidRPr="001B2845">
        <w:rPr>
          <w:rFonts w:ascii="Euphemia" w:eastAsia="Gadugi" w:hAnsi="Euphemia" w:cs="Gadugi"/>
          <w:b/>
          <w:lang w:val="iu-Cans-CA" w:bidi="iu-Cans-CA"/>
        </w:rPr>
        <w:t>ᓇᑭᑦ ᐃᑲᔪᖅᑕᐅᔪᓐᓇᖅᐱᑦ:</w:t>
      </w:r>
    </w:p>
    <w:p w14:paraId="4C5EEB60" w14:textId="2D0092BE" w:rsidR="00584F68" w:rsidRPr="001B2845" w:rsidRDefault="00584F68" w:rsidP="00D70B40">
      <w:pPr>
        <w:pStyle w:val="BodyA"/>
        <w:numPr>
          <w:ilvl w:val="0"/>
          <w:numId w:val="3"/>
        </w:numPr>
        <w:spacing w:line="276" w:lineRule="auto"/>
        <w:rPr>
          <w:rFonts w:ascii="Euphemia" w:hAnsi="Euphemia"/>
          <w:lang w:val="en-CA"/>
        </w:rPr>
      </w:pPr>
      <w:r w:rsidRPr="001B2845">
        <w:rPr>
          <w:rFonts w:ascii="Euphemia" w:eastAsia="Gadugi" w:hAnsi="Euphemia" w:cs="Gadugi"/>
          <w:b/>
          <w:lang w:val="iu-Cans-CA" w:bidi="iu-Cans-CA"/>
        </w:rPr>
        <w:lastRenderedPageBreak/>
        <w:t>ᑲᒪᑦᓯᐊᖅᑐᑦ ᐅᖄᓚᐅᑎᖓ:</w:t>
      </w:r>
      <w:r w:rsidRPr="001B2845">
        <w:rPr>
          <w:rFonts w:ascii="Euphemia" w:eastAsia="Gadugi" w:hAnsi="Euphemia" w:cs="Gadugi"/>
          <w:lang w:val="iu-Cans-CA" w:bidi="iu-Cans-CA"/>
        </w:rPr>
        <w:t xml:space="preserve"> 1-800-265-3333 (24/7, ᐃᓄᒃᑎᑐᑦ, ᖃᓪᓗᓈᑐᑦ, ᐅᐃᕖᑐᑦ).</w:t>
      </w:r>
    </w:p>
    <w:p w14:paraId="7078A6E0" w14:textId="64DA7D2A" w:rsidR="00584F68" w:rsidRPr="001B2845" w:rsidRDefault="00584F68" w:rsidP="00D70B40">
      <w:pPr>
        <w:pStyle w:val="BodyA"/>
        <w:numPr>
          <w:ilvl w:val="0"/>
          <w:numId w:val="3"/>
        </w:numPr>
        <w:spacing w:line="276" w:lineRule="auto"/>
        <w:rPr>
          <w:rFonts w:ascii="Euphemia" w:hAnsi="Euphemia"/>
          <w:lang w:val="en-CA"/>
        </w:rPr>
      </w:pPr>
      <w:r w:rsidRPr="001B2845">
        <w:rPr>
          <w:rFonts w:ascii="Euphemia" w:eastAsia="Gadugi" w:hAnsi="Euphemia" w:cs="Gadugi"/>
          <w:b/>
          <w:lang w:val="iu-Cans-CA" w:bidi="iu-Cans-CA"/>
        </w:rPr>
        <w:t>ᓄᑕᖅᑲᓄᑦ ᐃᑲᔪᖅᑕᐅᕕᖕᒧᑦ ᐅᖃᓗᒡᕕᒃᓴᖅ:</w:t>
      </w:r>
      <w:r w:rsidRPr="001B2845">
        <w:rPr>
          <w:rFonts w:ascii="Euphemia" w:eastAsia="Gadugi" w:hAnsi="Euphemia" w:cs="Gadugi"/>
          <w:lang w:val="iu-Cans-CA" w:bidi="iu-Cans-CA"/>
        </w:rPr>
        <w:t xml:space="preserve"> (1-800-668-6868) ᓇᕿᑦᑕᕐᓗᒍᓘᓃᑦ ᑎᑎᕋᕐᕕᒋᖔᕐᓗᒍ 686868.</w:t>
      </w:r>
    </w:p>
    <w:p w14:paraId="5FA6D9E2" w14:textId="19C2E511" w:rsidR="00584F68" w:rsidRPr="001B2845" w:rsidRDefault="00584F68" w:rsidP="00D70B40">
      <w:pPr>
        <w:pStyle w:val="BodyA"/>
        <w:numPr>
          <w:ilvl w:val="0"/>
          <w:numId w:val="3"/>
        </w:numPr>
        <w:spacing w:line="276" w:lineRule="auto"/>
        <w:rPr>
          <w:rFonts w:ascii="Euphemia" w:hAnsi="Euphemia"/>
          <w:lang w:val="en-CA"/>
        </w:rPr>
      </w:pPr>
      <w:r w:rsidRPr="001B2845">
        <w:rPr>
          <w:rFonts w:ascii="Euphemia" w:eastAsia="Gadugi" w:hAnsi="Euphemia" w:cs="Gadugi"/>
          <w:b/>
          <w:lang w:val="iu-Cans-CA" w:bidi="iu-Cans-CA"/>
        </w:rPr>
        <w:t>ᓂᕆᐅᒡᕕᒃ ᐃᓅᓯᕆᒃᑑᓂᕐᒧᑦ ᐃᑲᔪᖅᑕᐅᔪᒪᓗᓂ ᐅᖄᓚᕕᒃ:</w:t>
      </w:r>
      <w:r w:rsidRPr="001B2845">
        <w:rPr>
          <w:rFonts w:ascii="Euphemia" w:eastAsia="Gadugi" w:hAnsi="Euphemia" w:cs="Gadugi"/>
          <w:lang w:val="iu-Cans-CA" w:bidi="iu-Cans-CA"/>
        </w:rPr>
        <w:t xml:space="preserve"> 1-855-242-3310 (ᐃᓄᒃᑎᑐᑦ ᐊᑐᐃᓐᓇᐅᔪᖅ).</w:t>
      </w:r>
    </w:p>
    <w:p w14:paraId="1F018C58" w14:textId="4936A007" w:rsidR="00584F68" w:rsidRPr="001B2845" w:rsidRDefault="00584F68" w:rsidP="00D70B40">
      <w:pPr>
        <w:pStyle w:val="BodyA"/>
        <w:numPr>
          <w:ilvl w:val="0"/>
          <w:numId w:val="3"/>
        </w:numPr>
        <w:spacing w:line="276" w:lineRule="auto"/>
        <w:rPr>
          <w:rFonts w:ascii="Euphemia" w:hAnsi="Euphemia"/>
          <w:lang w:val="en-CA"/>
        </w:rPr>
      </w:pPr>
      <w:r w:rsidRPr="001B2845">
        <w:rPr>
          <w:rFonts w:ascii="Euphemia" w:eastAsia="Gadugi" w:hAnsi="Euphemia" w:cs="Gadugi"/>
          <w:b/>
          <w:lang w:val="iu-Cans-CA" w:bidi="iu-Cans-CA"/>
        </w:rPr>
        <w:t>ᐃᓕᓴᕐᕕᖕᒥᑦ ᐋᓐᓂᐊᕕᒃ ᖃᓄᐃᖏᑦᑎᐊᖅᑐᓕᕆᕝᕕᒃ:</w:t>
      </w:r>
      <w:r w:rsidRPr="001B2845">
        <w:rPr>
          <w:rFonts w:ascii="Euphemia" w:eastAsia="Gadugi" w:hAnsi="Euphemia" w:cs="Gadugi"/>
          <w:lang w:val="iu-Cans-CA" w:bidi="iu-Cans-CA"/>
        </w:rPr>
        <w:t xml:space="preserve"> ᐃᓄᖕᓄᑦ−ᐊᐅᓚᑕᐅᓪᓗᓂ ᐃᓅᓯᓕᕆᔭᐅᓂᖅ ᐱᓕᕆᐊᒃᓴᐃᓪᓗ (</w:t>
      </w:r>
      <w:hyperlink r:id="rId10" w:tgtFrame="_blank" w:history="1">
        <w:r w:rsidRPr="001B2845">
          <w:rPr>
            <w:rStyle w:val="Hyperlink0"/>
            <w:rFonts w:ascii="Euphemia" w:eastAsia="Gadugi" w:hAnsi="Euphemia" w:cs="Gadugi"/>
            <w:lang w:val="iu-Cans-CA" w:bidi="iu-Cans-CA"/>
          </w:rPr>
          <w:t>ilisaqsivik.ca</w:t>
        </w:r>
      </w:hyperlink>
      <w:r w:rsidRPr="001B2845">
        <w:rPr>
          <w:rFonts w:ascii="Euphemia" w:eastAsia="Gadugi" w:hAnsi="Euphemia" w:cs="Gadugi"/>
          <w:lang w:val="iu-Cans-CA" w:bidi="iu-Cans-CA"/>
        </w:rPr>
        <w:t>).</w:t>
      </w:r>
    </w:p>
    <w:p w14:paraId="1971CC43" w14:textId="01C19DCB" w:rsidR="00584F68" w:rsidRPr="001B2845" w:rsidRDefault="00584F68" w:rsidP="00D70B40">
      <w:pPr>
        <w:pStyle w:val="BodyA"/>
        <w:numPr>
          <w:ilvl w:val="0"/>
          <w:numId w:val="3"/>
        </w:numPr>
        <w:spacing w:line="276" w:lineRule="auto"/>
        <w:rPr>
          <w:rFonts w:ascii="Euphemia" w:hAnsi="Euphemia"/>
          <w:lang w:val="en-CA"/>
        </w:rPr>
      </w:pPr>
      <w:r w:rsidRPr="001B2845">
        <w:rPr>
          <w:rFonts w:ascii="Euphemia" w:eastAsia="Gadugi" w:hAnsi="Euphemia" w:cs="Gadugi"/>
          <w:b/>
          <w:lang w:val="iu-Cans-CA" w:bidi="iu-Cans-CA"/>
        </w:rPr>
        <w:t>ᐃᓵᒃᓯᒪᒋᑦ ᐃᓅᓯᕐᒥ ᑲᑐᔾᔨᖃᑎᒌᑦ:</w:t>
      </w:r>
      <w:r w:rsidRPr="001B2845">
        <w:rPr>
          <w:rFonts w:ascii="Euphemia" w:eastAsia="Gadugi" w:hAnsi="Euphemia" w:cs="Gadugi"/>
          <w:lang w:val="iu-Cans-CA" w:bidi="iu-Cans-CA"/>
        </w:rPr>
        <w:t xml:space="preserve"> ᐃᓅᓯᕐᒥᒃ ᑭᐱᓯᑎᑦᑎᑦᑕᐃᓕᒪᓂᕐᒧᑦ ᖃᓄᐃᙱᑦᑎᐊᕐᓂᕐᒧᓪᓗ ᐱᓕᕆᐊᖑᕙᒃᑐᑦ (</w:t>
      </w:r>
      <w:hyperlink r:id="rId11" w:history="1">
        <w:r w:rsidR="00AF69DE" w:rsidRPr="001B2845">
          <w:rPr>
            <w:rStyle w:val="Hyperlink0"/>
            <w:rFonts w:ascii="Euphemia" w:eastAsia="Gadugi" w:hAnsi="Euphemia" w:cs="Gadugi"/>
            <w:lang w:val="iu-Cans-CA" w:bidi="iu-Cans-CA"/>
          </w:rPr>
          <w:t>inuusiq.com</w:t>
        </w:r>
      </w:hyperlink>
      <w:r w:rsidR="00AF69DE" w:rsidRPr="001B2845">
        <w:rPr>
          <w:rStyle w:val="Hyperlink0"/>
          <w:rFonts w:ascii="Euphemia" w:eastAsia="Gadugi" w:hAnsi="Euphemia" w:cs="Gadugi"/>
          <w:color w:val="auto"/>
          <w:u w:val="none"/>
          <w:lang w:val="iu-Cans-CA" w:bidi="iu-Cans-CA"/>
        </w:rPr>
        <w:t>)</w:t>
      </w:r>
      <w:r w:rsidRPr="001B2845">
        <w:rPr>
          <w:rFonts w:ascii="Euphemia" w:eastAsia="Gadugi" w:hAnsi="Euphemia" w:cs="Gadugi"/>
          <w:lang w:val="iu-Cans-CA" w:bidi="iu-Cans-CA"/>
        </w:rPr>
        <w:t>.</w:t>
      </w:r>
    </w:p>
    <w:p w14:paraId="3DB5D3F9" w14:textId="007DFEDC" w:rsidR="00584F68" w:rsidRPr="001B2845" w:rsidRDefault="00584F68" w:rsidP="00D70B40">
      <w:pPr>
        <w:pStyle w:val="BodyA"/>
        <w:numPr>
          <w:ilvl w:val="0"/>
          <w:numId w:val="3"/>
        </w:numPr>
        <w:spacing w:line="276" w:lineRule="auto"/>
        <w:rPr>
          <w:rFonts w:ascii="Euphemia" w:hAnsi="Euphemia"/>
          <w:lang w:val="en-CA"/>
        </w:rPr>
      </w:pPr>
      <w:r w:rsidRPr="001B2845">
        <w:rPr>
          <w:rFonts w:ascii="Euphemia" w:eastAsia="Gadugi" w:hAnsi="Euphemia" w:cs="Gadugi"/>
          <w:b/>
          <w:lang w:val="iu-Cans-CA" w:bidi="iu-Cans-CA"/>
        </w:rPr>
        <w:t>ᒪᒥᓴᕐᓂᖅ ᐅᖃᓪᓚᖕᓂᒃᑯᑦ ᐱᓕᕆᐊᖅ:</w:t>
      </w:r>
      <w:r w:rsidRPr="001B2845">
        <w:rPr>
          <w:rFonts w:ascii="Euphemia" w:eastAsia="Gadugi" w:hAnsi="Euphemia" w:cs="Gadugi"/>
          <w:lang w:val="iu-Cans-CA" w:bidi="iu-Cans-CA"/>
        </w:rPr>
        <w:t xml:space="preserve"> 1-888-648-0070 (ᐊᑭᖃᙱᑦᑐᖅ ᐅᖃᓘᑎᒃᑯᑦ ᐃᓅᓯᓕᕆᔭᐅᓂᖅ).</w:t>
      </w:r>
    </w:p>
    <w:p w14:paraId="0391C2B0" w14:textId="3BEA0AEF" w:rsidR="00584F68" w:rsidRPr="001B2845" w:rsidRDefault="00584F68" w:rsidP="00D70B40">
      <w:pPr>
        <w:pStyle w:val="BodyA"/>
        <w:numPr>
          <w:ilvl w:val="0"/>
          <w:numId w:val="3"/>
        </w:numPr>
        <w:spacing w:after="240" w:line="276" w:lineRule="auto"/>
        <w:rPr>
          <w:rFonts w:ascii="Euphemia" w:hAnsi="Euphemia"/>
          <w:lang w:val="en-CA"/>
        </w:rPr>
      </w:pPr>
      <w:r w:rsidRPr="001B2845">
        <w:rPr>
          <w:rFonts w:ascii="Euphemia" w:eastAsia="Gadugi" w:hAnsi="Euphemia" w:cs="Gadugi"/>
          <w:b/>
          <w:lang w:val="iu-Cans-CA" w:bidi="iu-Cans-CA"/>
        </w:rPr>
        <w:t>ᐃᓅᓯᕗᑦ ᐊᓐᓂᕐᓇᖅᑐᒧᑦ ᐱᓕᕆᐊᒃᓴᓄᑦ ᐸᕐᓇᐅᑦ:</w:t>
      </w:r>
      <w:r w:rsidRPr="001B2845">
        <w:rPr>
          <w:rFonts w:ascii="Euphemia" w:eastAsia="Gadugi" w:hAnsi="Euphemia" w:cs="Gadugi"/>
          <w:lang w:val="iu-Cans-CA" w:bidi="iu-Cans-CA"/>
        </w:rPr>
        <w:t xml:space="preserve"> ᓄᓇᓕᖕᒥ ᓯᕗᓕᖅᑕᖅ ᐃᖕᒥᓃᖅᑕᐃᓕᒪᑎᑦᑎᓂᕐᒧᑦ ᐊᑐᓕᖅᑎᑕᑦ ᐱᓕᕆᐊᖑᔪᑦ (</w:t>
      </w:r>
      <w:hyperlink r:id="rId12" w:history="1">
        <w:r w:rsidRPr="001B2845">
          <w:rPr>
            <w:rStyle w:val="Hyperlink0"/>
            <w:rFonts w:ascii="Euphemia" w:eastAsia="Gadugi" w:hAnsi="Euphemia" w:cs="Gadugi"/>
            <w:lang w:val="iu-Cans-CA" w:bidi="iu-Cans-CA"/>
          </w:rPr>
          <w:t>ᓄᓇᕗᑦ ᒐᕙᒪᒃᑯᖏᑦ</w:t>
        </w:r>
      </w:hyperlink>
      <w:r w:rsidRPr="001B2845">
        <w:rPr>
          <w:rFonts w:ascii="Euphemia" w:eastAsia="Gadugi" w:hAnsi="Euphemia" w:cs="Gadugi"/>
          <w:lang w:val="iu-Cans-CA" w:bidi="iu-Cans-CA"/>
        </w:rPr>
        <w:t>).</w:t>
      </w:r>
    </w:p>
    <w:p w14:paraId="3C286FE5" w14:textId="3791FF2F" w:rsidR="00796940" w:rsidRPr="001B2845" w:rsidRDefault="007D0120" w:rsidP="00584F68">
      <w:pPr>
        <w:pStyle w:val="BodyA"/>
        <w:jc w:val="center"/>
        <w:rPr>
          <w:rFonts w:ascii="Euphemia" w:hAnsi="Euphemia"/>
          <w:sz w:val="22"/>
          <w:szCs w:val="22"/>
        </w:rPr>
      </w:pPr>
      <w:r w:rsidRPr="001B2845">
        <w:rPr>
          <w:rFonts w:ascii="Euphemia" w:eastAsia="Gadugi" w:hAnsi="Euphemia" w:cs="Gadugi"/>
          <w:sz w:val="22"/>
          <w:lang w:val="iu-Cans-CA" w:bidi="iu-Cans-CA"/>
        </w:rPr>
        <w:t>###</w:t>
      </w:r>
    </w:p>
    <w:p w14:paraId="3271BD84" w14:textId="77777777" w:rsidR="00D70B40" w:rsidRPr="001B2845" w:rsidRDefault="00D70B40">
      <w:pPr>
        <w:pStyle w:val="NoSpacing"/>
        <w:jc w:val="both"/>
        <w:rPr>
          <w:rFonts w:ascii="Euphemia" w:hAnsi="Euphemia"/>
          <w:b/>
          <w:bCs/>
        </w:rPr>
      </w:pPr>
    </w:p>
    <w:p w14:paraId="4103D8FF" w14:textId="7BCF2BAA" w:rsidR="00167EF8" w:rsidRPr="001B2845" w:rsidRDefault="007D0120">
      <w:pPr>
        <w:pStyle w:val="NoSpacing"/>
        <w:jc w:val="both"/>
        <w:rPr>
          <w:rFonts w:ascii="Euphemia" w:eastAsia="Arial" w:hAnsi="Euphemia" w:cs="Arial"/>
        </w:rPr>
      </w:pPr>
      <w:r w:rsidRPr="001B2845">
        <w:rPr>
          <w:rFonts w:ascii="Euphemia" w:eastAsia="Gadugi" w:hAnsi="Euphemia" w:cs="Gadugi"/>
          <w:b/>
          <w:lang w:val="iu-Cans-CA" w:bidi="iu-Cans-CA"/>
        </w:rPr>
        <w:t>ᐱᕙᓪᓕᐊᔪᓂᒃ ᖃᐅᔨᒋᐊᕐᕕᒃᓴᖅ:</w:t>
      </w:r>
    </w:p>
    <w:p w14:paraId="4BA880E8" w14:textId="77777777" w:rsidR="00167EF8" w:rsidRPr="001B2845" w:rsidRDefault="00167EF8">
      <w:pPr>
        <w:pStyle w:val="NoSpacing"/>
        <w:jc w:val="both"/>
        <w:rPr>
          <w:rFonts w:ascii="Euphemia" w:eastAsia="Arial" w:hAnsi="Euphemia" w:cs="Arial"/>
          <w:b/>
          <w:bCs/>
        </w:rPr>
      </w:pPr>
    </w:p>
    <w:p w14:paraId="1A662F0F" w14:textId="7DA4C9BE" w:rsidR="000D5FA8" w:rsidRPr="001B2845" w:rsidRDefault="005114F0" w:rsidP="000D5FA8">
      <w:pPr>
        <w:pStyle w:val="NoSpacing"/>
        <w:rPr>
          <w:rFonts w:ascii="Euphemia" w:hAnsi="Euphemia"/>
        </w:rPr>
      </w:pPr>
      <w:r w:rsidRPr="001B2845">
        <w:rPr>
          <w:rFonts w:ascii="Euphemia" w:eastAsia="Gadugi" w:hAnsi="Euphemia" w:cs="Gadugi"/>
          <w:lang w:val="iu-Cans-CA" w:bidi="iu-Cans-CA"/>
        </w:rPr>
        <w:t>ᓵᒪᐃᓐ ᑎᐅᒍᐊᓯᐊᔅ</w:t>
      </w:r>
    </w:p>
    <w:p w14:paraId="5D27FFB4" w14:textId="20459A4E" w:rsidR="000D5FA8" w:rsidRPr="001B2845" w:rsidRDefault="005114F0" w:rsidP="000D5FA8">
      <w:pPr>
        <w:pStyle w:val="NoSpacing"/>
        <w:rPr>
          <w:rFonts w:ascii="Euphemia" w:hAnsi="Euphemia"/>
        </w:rPr>
      </w:pPr>
      <w:r w:rsidRPr="001B2845">
        <w:rPr>
          <w:rFonts w:ascii="Euphemia" w:eastAsia="Gadugi" w:hAnsi="Euphemia" w:cs="Gadugi"/>
          <w:lang w:val="iu-Cans-CA" w:bidi="iu-Cans-CA"/>
        </w:rPr>
        <w:t xml:space="preserve">ᑐᓴᒐᒃᓴᓕᕆᔨᓄᑦ ᐊᐅᓚᑦᑎᔨ </w:t>
      </w:r>
    </w:p>
    <w:p w14:paraId="62899180" w14:textId="77777777" w:rsidR="000D5FA8" w:rsidRPr="001B2845" w:rsidRDefault="000D5FA8" w:rsidP="000D5FA8">
      <w:pPr>
        <w:pStyle w:val="NoSpacing"/>
        <w:rPr>
          <w:rFonts w:ascii="Euphemia" w:hAnsi="Euphemia"/>
        </w:rPr>
      </w:pPr>
      <w:r w:rsidRPr="001B2845">
        <w:rPr>
          <w:rFonts w:ascii="Euphemia" w:eastAsia="Gadugi" w:hAnsi="Euphemia" w:cs="Gadugi"/>
          <w:lang w:val="iu-Cans-CA" w:bidi="iu-Cans-CA"/>
        </w:rPr>
        <w:t>ᐋᓐᓂᐊᖃᕐᓇᙱᑦᑐᓕᕆᔨᒃᑯᑦ</w:t>
      </w:r>
    </w:p>
    <w:p w14:paraId="529FD808" w14:textId="77777777" w:rsidR="000D5FA8" w:rsidRPr="001B2845" w:rsidRDefault="000D5FA8" w:rsidP="000D5FA8">
      <w:pPr>
        <w:pStyle w:val="NoSpacing"/>
        <w:rPr>
          <w:rFonts w:ascii="Euphemia" w:hAnsi="Euphemia"/>
        </w:rPr>
      </w:pPr>
      <w:r w:rsidRPr="001B2845">
        <w:rPr>
          <w:rFonts w:ascii="Euphemia" w:eastAsia="Gadugi" w:hAnsi="Euphemia" w:cs="Gadugi"/>
          <w:lang w:val="iu-Cans-CA" w:bidi="iu-Cans-CA"/>
        </w:rPr>
        <w:t>867-975-5712</w:t>
      </w:r>
    </w:p>
    <w:p w14:paraId="592F8066" w14:textId="621394E8" w:rsidR="00167EF8" w:rsidRPr="001B2845" w:rsidRDefault="005114F0" w:rsidP="000D5FA8">
      <w:pPr>
        <w:pStyle w:val="NoSpacing"/>
        <w:rPr>
          <w:rStyle w:val="Hyperlink0"/>
          <w:rFonts w:ascii="Euphemia" w:hAnsi="Euphemia"/>
        </w:rPr>
      </w:pPr>
      <w:hyperlink r:id="rId13" w:history="1">
        <w:r w:rsidRPr="001B2845">
          <w:rPr>
            <w:rStyle w:val="Hyperlink0"/>
            <w:rFonts w:ascii="Euphemia" w:eastAsia="Gadugi" w:hAnsi="Euphemia" w:cs="Gadugi"/>
            <w:lang w:val="iu-Cans-CA" w:bidi="iu-Cans-CA"/>
          </w:rPr>
          <w:t>cdeogracias@gov.nu.ca</w:t>
        </w:r>
      </w:hyperlink>
    </w:p>
    <w:sectPr w:rsidR="00167EF8" w:rsidRPr="001B2845" w:rsidSect="00D70B40">
      <w:footerReference w:type="default" r:id="rId14"/>
      <w:headerReference w:type="first" r:id="rId15"/>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FF843" w14:textId="77777777" w:rsidR="000E57D1" w:rsidRDefault="000E57D1">
      <w:r>
        <w:separator/>
      </w:r>
    </w:p>
  </w:endnote>
  <w:endnote w:type="continuationSeparator" w:id="0">
    <w:p w14:paraId="11764669" w14:textId="77777777" w:rsidR="000E57D1" w:rsidRDefault="000E5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phemia">
    <w:altName w:val="Euphemia"/>
    <w:panose1 w:val="020B0503040102020104"/>
    <w:charset w:val="00"/>
    <w:family w:val="swiss"/>
    <w:pitch w:val="variable"/>
    <w:sig w:usb0="8000006F" w:usb1="0000004A" w:usb2="00002000" w:usb3="00000000" w:csb0="00000001" w:csb1="00000000"/>
  </w:font>
  <w:font w:name="Gadugi">
    <w:altName w:val="Gadugi"/>
    <w:panose1 w:val="020B0502040204020203"/>
    <w:charset w:val="00"/>
    <w:family w:val="swiss"/>
    <w:pitch w:val="variable"/>
    <w:sig w:usb0="80000003" w:usb1="02000000" w:usb2="00003000" w:usb3="00000000" w:csb0="00000001"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0E25" w14:textId="77777777" w:rsidR="001B2845" w:rsidRPr="001B2845" w:rsidRDefault="001B2845" w:rsidP="001B2845">
    <w:pPr>
      <w:pStyle w:val="Footer"/>
      <w:tabs>
        <w:tab w:val="right" w:pos="9180"/>
      </w:tabs>
      <w:rPr>
        <w:rFonts w:ascii="Euphemia" w:hAnsi="Euphemia" w:cs="Arial"/>
        <w:sz w:val="20"/>
        <w:szCs w:val="20"/>
        <w:lang w:val="fr-CA"/>
      </w:rPr>
    </w:pPr>
    <w:r w:rsidRPr="001B2845">
      <w:rPr>
        <w:rFonts w:ascii="Euphemia" w:eastAsia="Gadugi" w:hAnsi="Euphemia" w:cs="Gadugi"/>
        <w:sz w:val="16"/>
        <w:lang w:val="iu-Cans-CA" w:bidi="iu-Cans-CA"/>
      </w:rPr>
      <w:t xml:space="preserve">ᑭᒃᑯᑐᐃᓐᓇᕐᓄᑦ ᑐᓴᕋᑦᓴᐃᑦ ᐊᑐᐃᓐᓇᐃᑦ ᐃᓄᒃᑎᑐᑦ, ᖃᓪᓗᓈᑎᑐᑦ ᐃᓄᐃᓐᓇᖅᑐᓐ ᐅᐃᕖᑎᑐᓪᓗ ᐅᕙᓂ </w:t>
    </w:r>
    <w:r w:rsidRPr="001B2845">
      <w:rPr>
        <w:rFonts w:ascii="Arial" w:eastAsia="Gadugi" w:hAnsi="Arial" w:cs="Arial"/>
        <w:i/>
        <w:sz w:val="16"/>
        <w:lang w:val="iu-Cans-CA" w:bidi="iu-Cans-CA"/>
      </w:rPr>
      <w:t>www.gov.nu.ca.</w:t>
    </w:r>
    <w:r w:rsidRPr="001B2845">
      <w:rPr>
        <w:rFonts w:ascii="Arial" w:eastAsia="Gadugi" w:hAnsi="Arial" w:cs="Arial"/>
        <w:sz w:val="16"/>
        <w:lang w:val="iu-Cans-CA" w:bidi="iu-Cans-CA"/>
      </w:rPr>
      <w:br/>
      <w:t xml:space="preserve">Public Service Announcements are available in Inuktitut, English, Inuinnaqtun and French on </w:t>
    </w:r>
    <w:r w:rsidRPr="001B2845">
      <w:rPr>
        <w:rFonts w:ascii="Arial" w:eastAsia="Gadugi" w:hAnsi="Arial" w:cs="Arial"/>
        <w:i/>
        <w:sz w:val="16"/>
        <w:lang w:val="iu-Cans-CA" w:bidi="iu-Cans-CA"/>
      </w:rPr>
      <w:t>www.gov.nu.ca.</w:t>
    </w:r>
    <w:r w:rsidRPr="001B2845">
      <w:rPr>
        <w:rFonts w:ascii="Arial" w:eastAsia="Gadugi" w:hAnsi="Arial" w:cs="Arial"/>
        <w:i/>
        <w:sz w:val="16"/>
        <w:lang w:val="iu-Cans-CA" w:bidi="iu-Cans-CA"/>
      </w:rPr>
      <w:br/>
    </w:r>
    <w:r w:rsidRPr="001B2845">
      <w:rPr>
        <w:rFonts w:ascii="Arial" w:eastAsia="Gadugi" w:hAnsi="Arial" w:cs="Arial"/>
        <w:sz w:val="16"/>
        <w:lang w:val="iu-Cans-CA" w:bidi="iu-Cans-CA"/>
      </w:rPr>
      <w:t xml:space="preserve">Kavamatkunnin Tuhaqtitaujukhat hailihimajun Inuktitut, Qablunaatun, Inuinnaqtun Uiuitullu uvani </w:t>
    </w:r>
    <w:r w:rsidRPr="001B2845">
      <w:rPr>
        <w:rFonts w:ascii="Arial" w:eastAsia="Gadugi" w:hAnsi="Arial" w:cs="Arial"/>
        <w:i/>
        <w:sz w:val="16"/>
        <w:lang w:val="iu-Cans-CA" w:bidi="iu-Cans-CA"/>
      </w:rPr>
      <w:t>www.gov.nu.ca.</w:t>
    </w:r>
    <w:r w:rsidRPr="001B2845">
      <w:rPr>
        <w:rFonts w:ascii="Arial" w:eastAsia="Gadugi" w:hAnsi="Arial" w:cs="Arial"/>
        <w:sz w:val="16"/>
        <w:lang w:val="iu-Cans-CA" w:bidi="iu-Cans-CA"/>
      </w:rPr>
      <w:br/>
      <w:t xml:space="preserve">Les messages d’intérêt public sont disponibles en inuktitut, en anglais, en inuinnaqtun et en français au </w:t>
    </w:r>
    <w:r w:rsidRPr="001B2845">
      <w:rPr>
        <w:rFonts w:ascii="Arial" w:eastAsia="Gadugi" w:hAnsi="Arial" w:cs="Arial"/>
        <w:i/>
        <w:sz w:val="16"/>
        <w:lang w:val="iu-Cans-CA" w:bidi="iu-Cans-CA"/>
      </w:rPr>
      <w:t>www.gov.nu.ca.</w:t>
    </w:r>
    <w:r w:rsidRPr="001B2845">
      <w:rPr>
        <w:rFonts w:ascii="Arial" w:eastAsia="Gadugi" w:hAnsi="Arial" w:cs="Arial"/>
        <w:i/>
        <w:sz w:val="16"/>
        <w:lang w:val="iu-Cans-CA" w:bidi="iu-Cans-CA"/>
      </w:rPr>
      <w:br/>
    </w:r>
  </w:p>
  <w:p w14:paraId="6A7E06D4" w14:textId="59436B03" w:rsidR="00167EF8" w:rsidRPr="001B2845" w:rsidRDefault="001B2845" w:rsidP="009B5F31">
    <w:pPr>
      <w:pStyle w:val="Footer"/>
      <w:tabs>
        <w:tab w:val="clear" w:pos="9360"/>
        <w:tab w:val="right" w:pos="9340"/>
      </w:tabs>
      <w:rPr>
        <w:rFonts w:ascii="Euphemia" w:hAnsi="Euphemia" w:cs="Arial"/>
      </w:rPr>
    </w:pPr>
    <w:r w:rsidRPr="001B2845">
      <w:rPr>
        <w:rFonts w:ascii="Euphemia" w:eastAsia="Gadugi" w:hAnsi="Euphemia" w:cs="Gadugi"/>
        <w:sz w:val="20"/>
        <w:lang w:val="iu-Cans-CA" w:bidi="iu-Cans-CA"/>
      </w:rPr>
      <w:t>ᑐᓴᒐᒃᓴᓕᕆᔩᑦ</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54EFD" w14:textId="77777777" w:rsidR="000E57D1" w:rsidRDefault="000E57D1">
      <w:r>
        <w:separator/>
      </w:r>
    </w:p>
  </w:footnote>
  <w:footnote w:type="continuationSeparator" w:id="0">
    <w:p w14:paraId="3A5D0371" w14:textId="77777777" w:rsidR="000E57D1" w:rsidRDefault="000E5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F72A" w14:textId="0DF51FAD" w:rsidR="00D70B40" w:rsidRDefault="00D70B40" w:rsidP="00D70B40">
    <w:pPr>
      <w:pStyle w:val="BodyA"/>
      <w:tabs>
        <w:tab w:val="center" w:pos="4680"/>
      </w:tabs>
    </w:pPr>
    <w:r>
      <w:rPr>
        <w:rFonts w:ascii="Gadugi" w:eastAsia="Gadugi" w:hAnsi="Gadugi" w:cs="Gadugi"/>
        <w:noProof/>
        <w:lang w:val="iu-Cans-CA" w:bidi="iu-Cans-CA"/>
      </w:rPr>
      <w:drawing>
        <wp:anchor distT="152400" distB="152400" distL="152400" distR="152400" simplePos="0" relativeHeight="251660288" behindDoc="1" locked="0" layoutInCell="1" allowOverlap="1" wp14:anchorId="37D40AF9" wp14:editId="5CB5D4C3">
          <wp:simplePos x="0" y="0"/>
          <wp:positionH relativeFrom="page">
            <wp:posOffset>0</wp:posOffset>
          </wp:positionH>
          <wp:positionV relativeFrom="page">
            <wp:posOffset>-9525</wp:posOffset>
          </wp:positionV>
          <wp:extent cx="7772400" cy="1828800"/>
          <wp:effectExtent l="0" t="0" r="0" b="0"/>
          <wp:wrapNone/>
          <wp:docPr id="1149891083" name="officeArt object" descr="Government of Nunavut Branding Bar.jpg"/>
          <wp:cNvGraphicFramePr/>
          <a:graphic xmlns:a="http://schemas.openxmlformats.org/drawingml/2006/main">
            <a:graphicData uri="http://schemas.openxmlformats.org/drawingml/2006/picture">
              <pic:pic xmlns:pic="http://schemas.openxmlformats.org/drawingml/2006/picture">
                <pic:nvPicPr>
                  <pic:cNvPr id="1073741825" name="Government of Nunavut Branding Bar.jpg" descr="Government of Nunavut Branding Bar.jpg"/>
                  <pic:cNvPicPr>
                    <a:picLocks noChangeAspect="1"/>
                  </pic:cNvPicPr>
                </pic:nvPicPr>
                <pic:blipFill>
                  <a:blip r:embed="rId1"/>
                  <a:stretch>
                    <a:fillRect/>
                  </a:stretch>
                </pic:blipFill>
                <pic:spPr>
                  <a:xfrm>
                    <a:off x="0" y="0"/>
                    <a:ext cx="7772400" cy="1828800"/>
                  </a:xfrm>
                  <a:prstGeom prst="rect">
                    <a:avLst/>
                  </a:prstGeom>
                  <a:ln w="12700" cap="flat">
                    <a:noFill/>
                    <a:miter lim="400000"/>
                  </a:ln>
                  <a:effectLst/>
                </pic:spPr>
              </pic:pic>
            </a:graphicData>
          </a:graphic>
        </wp:anchor>
      </w:drawing>
    </w:r>
  </w:p>
  <w:p w14:paraId="02EBF275" w14:textId="77777777" w:rsidR="00D70B40" w:rsidRDefault="00D70B40" w:rsidP="00D70B40">
    <w:pPr>
      <w:pStyle w:val="BodyA"/>
      <w:tabs>
        <w:tab w:val="center" w:pos="4680"/>
      </w:tabs>
    </w:pPr>
  </w:p>
  <w:p w14:paraId="30C13112" w14:textId="77777777" w:rsidR="00D70B40" w:rsidRDefault="00D70B40" w:rsidP="00D70B40">
    <w:pPr>
      <w:pStyle w:val="BodyA"/>
      <w:tabs>
        <w:tab w:val="center" w:pos="4680"/>
      </w:tabs>
    </w:pPr>
  </w:p>
  <w:p w14:paraId="7E844CB7" w14:textId="77777777" w:rsidR="00D70B40" w:rsidRDefault="00D70B40" w:rsidP="00D70B40">
    <w:pPr>
      <w:pStyle w:val="BodyA"/>
      <w:tabs>
        <w:tab w:val="center" w:pos="4680"/>
      </w:tabs>
    </w:pPr>
  </w:p>
  <w:p w14:paraId="347FFCC5" w14:textId="77777777" w:rsidR="00D70B40" w:rsidRDefault="00D70B40" w:rsidP="00D70B40">
    <w:pPr>
      <w:pStyle w:val="BodyA"/>
      <w:tabs>
        <w:tab w:val="center" w:pos="4680"/>
      </w:tabs>
    </w:pPr>
  </w:p>
  <w:p w14:paraId="2D10E7CF" w14:textId="77777777" w:rsidR="00D70B40" w:rsidRDefault="00D70B40" w:rsidP="00D70B40">
    <w:pPr>
      <w:pStyle w:val="BodyA"/>
      <w:tabs>
        <w:tab w:val="center" w:pos="4680"/>
      </w:tabs>
    </w:pPr>
  </w:p>
  <w:p w14:paraId="7C99CCA8" w14:textId="77777777" w:rsidR="00D70B40" w:rsidRDefault="00D70B40" w:rsidP="00D70B40">
    <w:pPr>
      <w:pStyle w:val="BodyA"/>
      <w:tabs>
        <w:tab w:val="center" w:pos="4680"/>
      </w:tabs>
    </w:pPr>
  </w:p>
  <w:p w14:paraId="29C5A18E" w14:textId="0FCCE4AD" w:rsidR="00D70B40" w:rsidRPr="001B2845" w:rsidRDefault="00D70B40" w:rsidP="00D70B40">
    <w:pPr>
      <w:pStyle w:val="BodyA"/>
      <w:tabs>
        <w:tab w:val="center" w:pos="4680"/>
      </w:tabs>
      <w:spacing w:after="240"/>
      <w:rPr>
        <w:rFonts w:ascii="Euphemia" w:hAnsi="Euphemia"/>
      </w:rPr>
    </w:pPr>
    <w:r w:rsidRPr="001B2845">
      <w:rPr>
        <w:rFonts w:ascii="Euphemia" w:eastAsia="Gadugi" w:hAnsi="Euphemia" w:cs="Gadugi"/>
        <w:b/>
        <w:sz w:val="48"/>
        <w:lang w:val="iu-Cans-CA" w:bidi="iu-Cans-CA"/>
      </w:rPr>
      <w:t xml:space="preserve">ᒐᕙᒪᒃᑯᓐᓂᑦ </w:t>
    </w:r>
    <w:r w:rsidRPr="001B2845">
      <w:rPr>
        <w:rFonts w:ascii="Euphemia" w:eastAsia="Gadugi" w:hAnsi="Euphemia" w:cs="Gadugi"/>
        <w:b/>
        <w:sz w:val="48"/>
        <w:lang w:val="iu-Cans-CA" w:bidi="iu-Cans-CA"/>
      </w:rPr>
      <w:t>ᐃᓄᖕᓄᑦ ᑐᓴᒐᒃᓴᑦ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C61A3"/>
    <w:multiLevelType w:val="multilevel"/>
    <w:tmpl w:val="D1FEA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72902"/>
    <w:multiLevelType w:val="hybridMultilevel"/>
    <w:tmpl w:val="B65677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83A0A20"/>
    <w:multiLevelType w:val="multilevel"/>
    <w:tmpl w:val="3A3C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286005">
    <w:abstractNumId w:val="0"/>
  </w:num>
  <w:num w:numId="2" w16cid:durableId="1060983198">
    <w:abstractNumId w:val="1"/>
  </w:num>
  <w:num w:numId="3" w16cid:durableId="1151021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ewNDMyMTYxNbc0NrBU0lEKTi0uzszPAykwqgUAv1IqjywAAAA="/>
  </w:docVars>
  <w:rsids>
    <w:rsidRoot w:val="00584F68"/>
    <w:rsid w:val="00047CDF"/>
    <w:rsid w:val="00074588"/>
    <w:rsid w:val="000D5FA8"/>
    <w:rsid w:val="000E57D1"/>
    <w:rsid w:val="00145F22"/>
    <w:rsid w:val="00167EF8"/>
    <w:rsid w:val="00182C7E"/>
    <w:rsid w:val="001B2845"/>
    <w:rsid w:val="001D6B8C"/>
    <w:rsid w:val="00256883"/>
    <w:rsid w:val="00261B5E"/>
    <w:rsid w:val="00281DBC"/>
    <w:rsid w:val="003019EA"/>
    <w:rsid w:val="00311830"/>
    <w:rsid w:val="0032334B"/>
    <w:rsid w:val="00365237"/>
    <w:rsid w:val="00415226"/>
    <w:rsid w:val="005114F0"/>
    <w:rsid w:val="00541CAB"/>
    <w:rsid w:val="00581E1A"/>
    <w:rsid w:val="00584F68"/>
    <w:rsid w:val="005A3FF1"/>
    <w:rsid w:val="005E7F0B"/>
    <w:rsid w:val="0063659F"/>
    <w:rsid w:val="00644F7F"/>
    <w:rsid w:val="00664277"/>
    <w:rsid w:val="00671FD9"/>
    <w:rsid w:val="00796940"/>
    <w:rsid w:val="007D0120"/>
    <w:rsid w:val="007E4BF6"/>
    <w:rsid w:val="00816E24"/>
    <w:rsid w:val="00823F30"/>
    <w:rsid w:val="008F04E9"/>
    <w:rsid w:val="009B5F31"/>
    <w:rsid w:val="00A74987"/>
    <w:rsid w:val="00AF11ED"/>
    <w:rsid w:val="00AF69DE"/>
    <w:rsid w:val="00AF7FED"/>
    <w:rsid w:val="00B13FD4"/>
    <w:rsid w:val="00B2334B"/>
    <w:rsid w:val="00B577FF"/>
    <w:rsid w:val="00BC0F82"/>
    <w:rsid w:val="00BF0C4B"/>
    <w:rsid w:val="00C66AEF"/>
    <w:rsid w:val="00CE1F90"/>
    <w:rsid w:val="00D70B40"/>
    <w:rsid w:val="00D91D70"/>
    <w:rsid w:val="00E371D4"/>
    <w:rsid w:val="00E40B4C"/>
    <w:rsid w:val="00E93E77"/>
    <w:rsid w:val="00EC1A6C"/>
    <w:rsid w:val="00EF3EDE"/>
    <w:rsid w:val="00F17A94"/>
    <w:rsid w:val="00F55A38"/>
    <w:rsid w:val="00F77F26"/>
    <w:rsid w:val="00F80537"/>
    <w:rsid w:val="00F92F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5E48"/>
  <w15:docId w15:val="{F121E4B4-3BBB-4D34-9813-A9E8F9C9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u-Cans-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pPr>
    <w:rPr>
      <w:rFonts w:ascii="Calibri" w:eastAsia="Calibri" w:hAnsi="Calibri" w:cs="Calibri"/>
      <w:color w:val="000000"/>
      <w:sz w:val="22"/>
      <w:szCs w:val="22"/>
      <w:u w:color="000000"/>
      <w:lang w:val="en-US"/>
    </w:rPr>
  </w:style>
  <w:style w:type="paragraph" w:customStyle="1" w:styleId="Default">
    <w:name w:val="Default"/>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paragraph" w:styleId="NoSpacing">
    <w:name w:val="No Spacing"/>
    <w:pPr>
      <w:suppressAutoHyphens/>
    </w:pPr>
    <w:rPr>
      <w:rFonts w:ascii="Calibri" w:hAnsi="Calibri" w:cs="Arial Unicode MS"/>
      <w:color w:val="000000"/>
      <w:sz w:val="22"/>
      <w:szCs w:val="22"/>
      <w:u w:color="000000"/>
      <w:lang w:val="en-US"/>
    </w:rPr>
  </w:style>
  <w:style w:type="character" w:customStyle="1" w:styleId="None">
    <w:name w:val="None"/>
  </w:style>
  <w:style w:type="character" w:customStyle="1" w:styleId="Hyperlink0">
    <w:name w:val="Hyperlink.0"/>
    <w:basedOn w:val="None"/>
    <w:rPr>
      <w:rFonts w:ascii="Arial" w:eastAsia="Arial" w:hAnsi="Arial" w:cs="Arial"/>
      <w:outline w:val="0"/>
      <w:color w:val="0000FF"/>
      <w:u w:val="single" w:color="0000FF"/>
    </w:rPr>
  </w:style>
  <w:style w:type="paragraph" w:styleId="Revision">
    <w:name w:val="Revision"/>
    <w:hidden/>
    <w:uiPriority w:val="99"/>
    <w:semiHidden/>
    <w:rsid w:val="00B2334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182C7E"/>
    <w:pPr>
      <w:tabs>
        <w:tab w:val="center" w:pos="4680"/>
        <w:tab w:val="right" w:pos="9360"/>
      </w:tabs>
    </w:pPr>
  </w:style>
  <w:style w:type="character" w:customStyle="1" w:styleId="HeaderChar">
    <w:name w:val="Header Char"/>
    <w:basedOn w:val="DefaultParagraphFont"/>
    <w:link w:val="Header"/>
    <w:uiPriority w:val="99"/>
    <w:rsid w:val="00182C7E"/>
    <w:rPr>
      <w:sz w:val="24"/>
      <w:szCs w:val="24"/>
      <w:lang w:val="en-US" w:eastAsia="en-US"/>
    </w:rPr>
  </w:style>
  <w:style w:type="character" w:customStyle="1" w:styleId="FooterChar">
    <w:name w:val="Footer Char"/>
    <w:basedOn w:val="DefaultParagraphFont"/>
    <w:link w:val="Footer"/>
    <w:rsid w:val="00644F7F"/>
    <w:rPr>
      <w:rFonts w:ascii="Calibri" w:eastAsia="Calibri" w:hAnsi="Calibri" w:cs="Calibri"/>
      <w:color w:val="000000"/>
      <w:sz w:val="22"/>
      <w:szCs w:val="22"/>
      <w:u w:color="000000"/>
      <w:lang w:val="en-US"/>
    </w:rPr>
  </w:style>
  <w:style w:type="character" w:styleId="CommentReference">
    <w:name w:val="annotation reference"/>
    <w:basedOn w:val="DefaultParagraphFont"/>
    <w:uiPriority w:val="99"/>
    <w:semiHidden/>
    <w:unhideWhenUsed/>
    <w:rsid w:val="00823F30"/>
    <w:rPr>
      <w:sz w:val="16"/>
      <w:szCs w:val="16"/>
    </w:rPr>
  </w:style>
  <w:style w:type="paragraph" w:styleId="CommentText">
    <w:name w:val="annotation text"/>
    <w:basedOn w:val="Normal"/>
    <w:link w:val="CommentTextChar"/>
    <w:uiPriority w:val="99"/>
    <w:unhideWhenUsed/>
    <w:rsid w:val="00823F30"/>
    <w:rPr>
      <w:sz w:val="20"/>
      <w:szCs w:val="20"/>
    </w:rPr>
  </w:style>
  <w:style w:type="character" w:customStyle="1" w:styleId="CommentTextChar">
    <w:name w:val="Comment Text Char"/>
    <w:basedOn w:val="DefaultParagraphFont"/>
    <w:link w:val="CommentText"/>
    <w:uiPriority w:val="99"/>
    <w:rsid w:val="00823F30"/>
    <w:rPr>
      <w:lang w:val="en-US" w:eastAsia="en-US"/>
    </w:rPr>
  </w:style>
  <w:style w:type="paragraph" w:styleId="CommentSubject">
    <w:name w:val="annotation subject"/>
    <w:basedOn w:val="CommentText"/>
    <w:next w:val="CommentText"/>
    <w:link w:val="CommentSubjectChar"/>
    <w:uiPriority w:val="99"/>
    <w:semiHidden/>
    <w:unhideWhenUsed/>
    <w:rsid w:val="00823F30"/>
    <w:rPr>
      <w:b/>
      <w:bCs/>
    </w:rPr>
  </w:style>
  <w:style w:type="character" w:customStyle="1" w:styleId="CommentSubjectChar">
    <w:name w:val="Comment Subject Char"/>
    <w:basedOn w:val="CommentTextChar"/>
    <w:link w:val="CommentSubject"/>
    <w:uiPriority w:val="99"/>
    <w:semiHidden/>
    <w:rsid w:val="00823F30"/>
    <w:rPr>
      <w:b/>
      <w:bCs/>
      <w:lang w:val="en-US" w:eastAsia="en-US"/>
    </w:rPr>
  </w:style>
  <w:style w:type="character" w:styleId="UnresolvedMention">
    <w:name w:val="Unresolved Mention"/>
    <w:basedOn w:val="DefaultParagraphFont"/>
    <w:uiPriority w:val="99"/>
    <w:semiHidden/>
    <w:unhideWhenUsed/>
    <w:rsid w:val="00415226"/>
    <w:rPr>
      <w:color w:val="605E5C"/>
      <w:shd w:val="clear" w:color="auto" w:fill="E1DFDD"/>
    </w:rPr>
  </w:style>
  <w:style w:type="character" w:styleId="FollowedHyperlink">
    <w:name w:val="FollowedHyperlink"/>
    <w:basedOn w:val="DefaultParagraphFont"/>
    <w:uiPriority w:val="99"/>
    <w:semiHidden/>
    <w:unhideWhenUsed/>
    <w:rsid w:val="00AF69DE"/>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deogracias@gov.nu.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nu.ca/iu/aanniaqarnanngittulirijikkut/isumalirijikku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uusiq.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ilisaqsivik.ca/our-pillars/health-and-wellness-cent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eogracias\Downloads\GN%20Public%20Health%20Advisory%20Template.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54DBEB6EF3C4E95044675531C4998" ma:contentTypeVersion="15" ma:contentTypeDescription="Create a new document." ma:contentTypeScope="" ma:versionID="5269c583e8532c256ea7092f09f16b42">
  <xsd:schema xmlns:xsd="http://www.w3.org/2001/XMLSchema" xmlns:xs="http://www.w3.org/2001/XMLSchema" xmlns:p="http://schemas.microsoft.com/office/2006/metadata/properties" xmlns:ns2="e6c79451-d6c9-44ca-b068-6d3603d6ddd9" xmlns:ns3="5ca4c7a7-88fe-4670-ac08-0fa46a02f97c" targetNamespace="http://schemas.microsoft.com/office/2006/metadata/properties" ma:root="true" ma:fieldsID="c573573b70cb014d1c02f9a906093dba" ns2:_="" ns3:_="">
    <xsd:import namespace="e6c79451-d6c9-44ca-b068-6d3603d6ddd9"/>
    <xsd:import namespace="5ca4c7a7-88fe-4670-ac08-0fa46a02f9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79451-d6c9-44ca-b068-6d3603d6d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833ecc-ad94-47b6-944e-635aeb8fab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a4c7a7-88fe-4670-ac08-0fa46a02f97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dd8ed97-e9ac-4988-87f4-03786c61762c}" ma:internalName="TaxCatchAll" ma:showField="CatchAllData" ma:web="5ca4c7a7-88fe-4670-ac08-0fa46a02f97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c79451-d6c9-44ca-b068-6d3603d6ddd9">
      <Terms xmlns="http://schemas.microsoft.com/office/infopath/2007/PartnerControls"/>
    </lcf76f155ced4ddcb4097134ff3c332f>
    <TaxCatchAll xmlns="5ca4c7a7-88fe-4670-ac08-0fa46a02f97c" xsi:nil="true"/>
  </documentManagement>
</p:properties>
</file>

<file path=customXml/itemProps1.xml><?xml version="1.0" encoding="utf-8"?>
<ds:datastoreItem xmlns:ds="http://schemas.openxmlformats.org/officeDocument/2006/customXml" ds:itemID="{1129B6C4-DBD9-4550-B760-8DB1EC5B6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79451-d6c9-44ca-b068-6d3603d6ddd9"/>
    <ds:schemaRef ds:uri="5ca4c7a7-88fe-4670-ac08-0fa46a02f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44C44-8BF2-4523-A8A0-D0C61AE7CE26}">
  <ds:schemaRefs>
    <ds:schemaRef ds:uri="http://schemas.microsoft.com/sharepoint/v3/contenttype/forms"/>
  </ds:schemaRefs>
</ds:datastoreItem>
</file>

<file path=customXml/itemProps3.xml><?xml version="1.0" encoding="utf-8"?>
<ds:datastoreItem xmlns:ds="http://schemas.openxmlformats.org/officeDocument/2006/customXml" ds:itemID="{05D0BEF9-0BE9-402D-BAC9-8B28A1322CDF}">
  <ds:schemaRefs>
    <ds:schemaRef ds:uri="e6c79451-d6c9-44ca-b068-6d3603d6ddd9"/>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infopath/2007/PartnerControls"/>
    <ds:schemaRef ds:uri="http://purl.org/dc/terms/"/>
    <ds:schemaRef ds:uri="5ca4c7a7-88fe-4670-ac08-0fa46a02f97c"/>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GN Public Health Advisory Template</Template>
  <TotalTime>10</TotalTime>
  <Pages>3</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Deogracias, Charmaine</dc:creator>
  <cp:lastModifiedBy>Alibhai, Iqbal</cp:lastModifiedBy>
  <cp:revision>7</cp:revision>
  <cp:lastPrinted>2025-11-28T21:21:00Z</cp:lastPrinted>
  <dcterms:created xsi:type="dcterms:W3CDTF">2025-11-25T14:34:00Z</dcterms:created>
  <dcterms:modified xsi:type="dcterms:W3CDTF">2025-11-28T21:21:00Z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0x010100E3154DBEB6EF3C4E95044675531C4998</vt:lpwstr>
  </property>
  <property fmtid="{D5CDD505-2E9C-101B-9397-08002B2CF9AE}" pid="3" name="MediaServiceImageTags">
    <vt:lpwstr/>
  </property>
</Properties>
</file>