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995BD" w14:textId="3E7EE55E" w:rsidR="004D1493" w:rsidRPr="00960628" w:rsidRDefault="00A26805" w:rsidP="6B6A7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Euphemia" w:eastAsia="Calibri" w:hAnsi="Euphemia" w:cs="Arial"/>
          <w:b/>
          <w:bCs/>
          <w:color w:val="000000"/>
          <w:sz w:val="36"/>
          <w:szCs w:val="36"/>
          <w:bdr w:val="none" w:sz="0" w:space="0" w:color="auto"/>
        </w:rPr>
      </w:pPr>
      <w:bookmarkStart w:id="0" w:name="_Hlk124418817"/>
      <w:r w:rsidRPr="00960628">
        <w:rPr>
          <w:rFonts w:ascii="Euphemia" w:eastAsia="Gadugi" w:hAnsi="Euphemia" w:cs="Gadugi"/>
          <w:b/>
          <w:sz w:val="36"/>
          <w:bdr w:val="none" w:sz="0" w:space="0" w:color="auto"/>
          <w:lang w:val="iu-Cans-CA" w:bidi="iu-Cans-CA"/>
        </w:rPr>
        <w:t>ᑰᕌᕈᒃ ᐆᒻᒪᑎᒃᑯᑦ ᖃᐅᔨᓴᖅᑕᐅᓂᕐᒧᑦ ᐱᓕᕆᐊᒃᓴᖅ ᓄᑕᖅᑲᓄᑦ ᐊᕐᕌᒍᓖᑦ 5−18</w:t>
      </w:r>
    </w:p>
    <w:bookmarkEnd w:id="0"/>
    <w:p w14:paraId="045CC857" w14:textId="455F5164" w:rsidR="004D1493" w:rsidRPr="00960628" w:rsidRDefault="004D1493" w:rsidP="6B6A7F62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rPr>
          <w:rFonts w:ascii="Euphemia" w:eastAsia="Arial" w:hAnsi="Euphemia" w:cs="Arial"/>
        </w:rPr>
      </w:pPr>
    </w:p>
    <w:p w14:paraId="65AF11C3" w14:textId="1CBFFB62" w:rsidR="004D1493" w:rsidRPr="00960628" w:rsidRDefault="00A26805" w:rsidP="00681D39">
      <w:pPr>
        <w:widowControl w:val="0"/>
        <w:tabs>
          <w:tab w:val="left" w:pos="1418"/>
        </w:tabs>
        <w:rPr>
          <w:rFonts w:ascii="Euphemia" w:hAnsi="Euphemia"/>
        </w:rPr>
      </w:pPr>
      <w:r w:rsidRPr="00960628">
        <w:rPr>
          <w:rFonts w:ascii="Euphemia" w:eastAsia="Gadugi" w:hAnsi="Euphemia" w:cs="Gadugi"/>
          <w:b/>
          <w:lang w:val="iu-Cans-CA" w:bidi="iu-Cans-CA"/>
        </w:rPr>
        <w:t>ᐱᒋᐊᕐᕕᖓᑕ ᐅᓪᓗᖓ:</w:t>
      </w:r>
      <w:r w:rsidRPr="00960628">
        <w:rPr>
          <w:rFonts w:ascii="Euphemia" w:eastAsia="Gadugi" w:hAnsi="Euphemia" w:cs="Gadugi"/>
          <w:b/>
          <w:lang w:val="iu-Cans-CA" w:bidi="iu-Cans-CA"/>
        </w:rPr>
        <w:tab/>
        <w:t xml:space="preserve">ᓯᑦᑎᒻᕙ </w:t>
      </w:r>
      <w:r w:rsidR="00960628" w:rsidRPr="00960628">
        <w:rPr>
          <w:rFonts w:ascii="Euphemia" w:eastAsia="Gadugi" w:hAnsi="Euphemia" w:cs="Gadugi"/>
          <w:b/>
          <w:lang w:val="iu-Cans-CA" w:bidi="iu-Cans-CA"/>
        </w:rPr>
        <w:t>11</w:t>
      </w:r>
      <w:r w:rsidRPr="00960628">
        <w:rPr>
          <w:rFonts w:ascii="Euphemia" w:eastAsia="Gadugi" w:hAnsi="Euphemia" w:cs="Gadugi"/>
          <w:b/>
          <w:lang w:val="iu-Cans-CA" w:bidi="iu-Cans-CA"/>
        </w:rPr>
        <w:t>, 2025</w:t>
      </w:r>
      <w:r w:rsidRPr="00960628">
        <w:rPr>
          <w:rFonts w:ascii="Euphemia" w:eastAsia="Gadugi" w:hAnsi="Euphemia" w:cs="Gadugi"/>
          <w:b/>
          <w:lang w:val="iu-Cans-CA" w:bidi="iu-Cans-CA"/>
        </w:rPr>
        <w:br/>
        <w:t>ᐃᓱᓕᕝᕕᒃᓴᖓᑕ ᐅᓪᓗᖓ:</w:t>
      </w:r>
      <w:r w:rsidRPr="00960628">
        <w:rPr>
          <w:rFonts w:ascii="Euphemia" w:eastAsia="Gadugi" w:hAnsi="Euphemia" w:cs="Gadugi"/>
          <w:b/>
          <w:lang w:val="iu-Cans-CA" w:bidi="iu-Cans-CA"/>
        </w:rPr>
        <w:tab/>
        <w:t>ᓯᑎᐱᕆ 19, 2025</w:t>
      </w:r>
    </w:p>
    <w:p w14:paraId="6C50F9F6" w14:textId="470D250E" w:rsidR="00631533" w:rsidRPr="00960628" w:rsidRDefault="00A26805" w:rsidP="00681D39">
      <w:pPr>
        <w:widowControl w:val="0"/>
        <w:pBdr>
          <w:bottom w:val="single" w:sz="12" w:space="0" w:color="000000"/>
        </w:pBdr>
        <w:tabs>
          <w:tab w:val="right" w:pos="9356"/>
        </w:tabs>
        <w:jc w:val="both"/>
        <w:rPr>
          <w:rFonts w:ascii="Euphemia" w:hAnsi="Euphemia"/>
        </w:rPr>
      </w:pPr>
      <w:r w:rsidRPr="00960628">
        <w:rPr>
          <w:rFonts w:ascii="Euphemia" w:eastAsia="Gadugi" w:hAnsi="Euphemia" w:cs="Gadugi"/>
          <w:b/>
          <w:lang w:val="iu-Cans-CA" w:bidi="iu-Cans-CA"/>
        </w:rPr>
        <w:t>ᑰᕌᒍᒃ</w:t>
      </w:r>
      <w:r w:rsidRPr="00960628">
        <w:rPr>
          <w:rFonts w:ascii="Euphemia" w:eastAsia="Gadugi" w:hAnsi="Euphemia" w:cs="Gadugi"/>
          <w:b/>
          <w:lang w:val="iu-Cans-CA" w:bidi="iu-Cans-CA"/>
        </w:rPr>
        <w:tab/>
        <w:t>90 ᑎᑦᑕᑯᓗᐃᑦ</w:t>
      </w:r>
    </w:p>
    <w:p w14:paraId="20E97EBF" w14:textId="77777777" w:rsidR="00DD68B0" w:rsidRPr="00960628" w:rsidRDefault="00DD68B0" w:rsidP="00DD68B0">
      <w:pPr>
        <w:widowControl w:val="0"/>
        <w:spacing w:line="276" w:lineRule="auto"/>
        <w:rPr>
          <w:rFonts w:ascii="Euphemia" w:eastAsia="Arial" w:hAnsi="Euphemia" w:cs="Arial"/>
          <w:color w:val="000000" w:themeColor="text1"/>
        </w:rPr>
      </w:pPr>
    </w:p>
    <w:p w14:paraId="34E8817D" w14:textId="3EAF096F" w:rsidR="00BD710A" w:rsidRPr="00960628" w:rsidRDefault="00BD710A" w:rsidP="00681D39">
      <w:pPr>
        <w:widowControl w:val="0"/>
        <w:spacing w:after="240" w:line="276" w:lineRule="auto"/>
        <w:rPr>
          <w:rFonts w:ascii="Euphemia" w:eastAsia="Arial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>ᐋᓐᓂᐊᖃᕐᓇᙱᑦᑐᓕᕆᔨᒃᑯᑦ ᑎᓕᐅᕆᕗᑦ ᐃᓚᒌᓂᑦ ᑰᕌᕈᒃᒥ ᕿᑐᕐᖓᖏᑦ ᐃᓚᐅᖃᑕᐅᖁᔭᐅᓪᓗᑎᒃ ᐆᒻᒪᑎᒃᑯᑦ ᖃᐅᔨᓴᖅᑕᐅᓂᕐᒧᑦ ᐱᓕᕆᐊᒃᓴᒥᑦ ᐃᓂᖃᓛᖅᑐᑦ ᐊᕐᕕᓕᒡᕈᐊᖅ ᐃᓕᓐᓂᐊᕐᕕᖕᒥᑦ ᐱᒋᐊᕐᓗᓂ ᓯᑎᐱᕆ 15−19, 2025−ᒧᑦ.</w:t>
      </w:r>
    </w:p>
    <w:p w14:paraId="668D4B1E" w14:textId="5C09C3B6" w:rsidR="0020553E" w:rsidRPr="00960628" w:rsidRDefault="00BD710A">
      <w:pPr>
        <w:pStyle w:val="NormalWeb"/>
        <w:spacing w:before="0" w:beforeAutospacing="0" w:after="240" w:afterAutospacing="0" w:line="276" w:lineRule="auto"/>
        <w:rPr>
          <w:rFonts w:ascii="Euphemia" w:eastAsia="Arial" w:hAnsi="Euphemia" w:cs="Arial"/>
          <w:color w:val="000000" w:themeColor="text1"/>
          <w:bdr w:val="nil"/>
          <w:lang w:val="en-US" w:eastAsia="en-US"/>
        </w:rPr>
      </w:pPr>
      <w:r w:rsidRPr="00960628">
        <w:rPr>
          <w:rFonts w:ascii="Euphemia" w:eastAsia="Gadugi" w:hAnsi="Euphemia" w:cs="Gadugi"/>
          <w:bdr w:val="nil"/>
          <w:lang w:val="iu-Cans-CA" w:bidi="iu-Cans-CA"/>
        </w:rPr>
        <w:t>ᖃᐅᔨᒪᑦᑎᐊᖅᑐᓂᒃ ᐱᓕᕆᖃᑎᒌᑦ ᐃᐊᑦᒪᓐᑕᓐ ᔅᑖᓗᕆ ᓄᑕᖅᑲᓄᑦ ᐋᓐᓂᐊᕐᕕᖕᒥᑦ ᑕᐃᑲᓃᓐᓂᐊᖅᑐᖅ ᖃᐅᔨᓴᕐᓗᑎᒃ ᐆᒻᒪᑎᒃᑯᑦ ᐳᕕᓕᕈᔾᔨᓲᓂᒃ (DCM), ᐱᕐᔪᐊᖑᓪᓗᓂ ᑭᓯᐊᓂ ᒪᒥᓴᖅᑕᐅᔪᓐᓇᖅᑐᖅ ᐆᒻᒪᑎᒃᑯᑦ ᐊᖏᒡᓕᓯᒪᔪᑦ ᐅᕝᕙᓘᓐᓃᑦ ᓴᙱᒃᑎᓯᒪᓗᐊᖅᑐᖅ.</w:t>
      </w:r>
    </w:p>
    <w:p w14:paraId="06AFFAB2" w14:textId="62C94922" w:rsidR="00C13077" w:rsidRPr="00960628" w:rsidRDefault="00BD710A" w:rsidP="00681D39">
      <w:pPr>
        <w:pStyle w:val="NormalWeb"/>
        <w:spacing w:before="0" w:beforeAutospacing="0" w:after="240" w:afterAutospacing="0" w:line="276" w:lineRule="auto"/>
        <w:rPr>
          <w:rStyle w:val="Strong"/>
          <w:rFonts w:ascii="Euphemia" w:eastAsia="Arial Unicode MS" w:hAnsi="Euphemia" w:cs="Arial"/>
          <w:b w:val="0"/>
          <w:bCs w:val="0"/>
          <w:color w:val="424242"/>
          <w:bdr w:val="nil"/>
          <w:lang w:val="en-US" w:eastAsia="en-US"/>
        </w:rPr>
      </w:pPr>
      <w:r w:rsidRPr="00960628">
        <w:rPr>
          <w:rFonts w:ascii="Euphemia" w:eastAsia="Gadugi" w:hAnsi="Euphemia" w:cs="Gadugi"/>
          <w:bdr w:val="nil"/>
          <w:lang w:val="iu-Cans-CA" w:bidi="iu-Cans-CA"/>
        </w:rPr>
        <w:t>ᐅᓇ ᐱᓕᕆᐊᖑᕙᓪᓕᐊᔪᒪᔪᖅ ᒪᓕᒃᑐᖅ ᓇᓗᓇᐃᖅᑕᐅᓯᒪᔪᑦ ᐅᓄᕐᓂᖅᓴᓂᒃ ᓂᕆᐅᒋᔭᐅᔪᒧᑦ ᖃᔅᓯᐅᓂᖏᑦ ᐆᒻᒪᑎᒃᑯᑦ ᐳᕕᓕᕈᔾᔨᔪᑦ ᐊᒃᑐᐃᓕᕆᔭᐅᔪᑦ ᑰᕌᒍᒃ ᓄᑕᖅᑲᓂᒃ. ᑕᐃᒪᐃᑎᓪᓗᒍ ᐱᔾᔪᑕᐅᔪᑦ ᖃᐅᔨᔭᐅᖃᑦᑕᕐᓂᖏᑦ ᑭᖑᕙᓗᐊᖅᖢᑎᒃ, ᖃᐅᔨᓴᖅᑕᐅᓵᓕᓂᖅ ᐱᐅᓯᒋᐊᖅᑎᑦᑎᔪᓐᓇᖅᐳᖅ ᐊᑯᓂᐅᔪᒧᑦ ᐋᓐᓂᐊᖃᖅᑕᐃᓕᒪᓂᕐᒧᑦ.</w:t>
      </w:r>
    </w:p>
    <w:p w14:paraId="4B3C36A6" w14:textId="1B3F5F4E" w:rsidR="00C13077" w:rsidRPr="00960628" w:rsidRDefault="00F75C7F" w:rsidP="00681D39">
      <w:pPr>
        <w:pStyle w:val="NormalWeb"/>
        <w:spacing w:before="0" w:beforeAutospacing="0" w:after="0" w:afterAutospacing="0" w:line="276" w:lineRule="auto"/>
        <w:rPr>
          <w:rFonts w:ascii="Euphemia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 xml:space="preserve">ᖃᐅᔨᓴᖅᑕᐅᓂᖅ ᐊᖅᑕᕐᓇᙱᑦᑐᖅ ᐊᒻᒪᓗ ᐸᕝᕕᓵᕆᙱᖦᖢᓂ. </w:t>
      </w:r>
      <w:r w:rsidRPr="00960628">
        <w:rPr>
          <w:rStyle w:val="Strong"/>
          <w:rFonts w:ascii="Euphemia" w:eastAsia="Gadugi" w:hAnsi="Euphemia" w:cs="Gadugi"/>
          <w:b w:val="0"/>
          <w:lang w:val="iu-Cans-CA" w:bidi="iu-Cans-CA"/>
        </w:rPr>
        <w:t>ᑕᒪᓐᓇ ᐃᓚᖃᖅᐳᖅ ᐅᑯᓂᖓ:</w:t>
      </w:r>
    </w:p>
    <w:p w14:paraId="60094AE1" w14:textId="3EB311C5" w:rsidR="00C13077" w:rsidRPr="00960628" w:rsidRDefault="00C13077" w:rsidP="00681D39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14" w:hanging="357"/>
        <w:rPr>
          <w:rFonts w:ascii="Euphemia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>ᐅᖁᒪᐃᓐᓂᖓᓄᑦ ᐅᖁᒪᐃᓐᓂᖓᓄᓪᓗ ᐆᒃᑐᕋᖅᑕᐅᓂᖏᑦ.</w:t>
      </w:r>
    </w:p>
    <w:p w14:paraId="5F8A8C01" w14:textId="22B6CE29" w:rsidR="00C13077" w:rsidRPr="00960628" w:rsidRDefault="00C13077" w:rsidP="00681D39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14" w:hanging="357"/>
        <w:rPr>
          <w:rFonts w:ascii="Euphemia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>ᐆᒻᒪᑎᒃᑯᑦ ᑕᕐᕆᔭᐅᑎᒃᑯᑦ ᖃᐅᔨᓴᖅᑕᐅᓂᖅ.</w:t>
      </w:r>
    </w:p>
    <w:p w14:paraId="6129DC47" w14:textId="7D86ED1D" w:rsidR="00C13077" w:rsidRPr="00960628" w:rsidRDefault="00C13077" w:rsidP="00681D39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14" w:hanging="357"/>
        <w:rPr>
          <w:rFonts w:ascii="Euphemia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>ᑕᕝᕙᙵᑲᐅᑎᒋ ᕿᒥᕐᕈᔭᐅᓗᓂ ᐆᒻᒪᑎᓕᕆᔨᓄᑦ.</w:t>
      </w:r>
    </w:p>
    <w:p w14:paraId="1C3D2A3A" w14:textId="3CA26267" w:rsidR="00BB1DFE" w:rsidRPr="00960628" w:rsidRDefault="00C13077" w:rsidP="00681D39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ind w:left="714" w:hanging="357"/>
        <w:rPr>
          <w:rFonts w:ascii="Euphemia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>ᐃᓚᒌᑦ ᖃᐅᔨᓴᖅᑕᐅᔾᔪᑎᖏᓐᓂᒃ ᐱᑎᑕᐅᓂᐊᖅᐳᑦ, ᐊᒻᒪᓗ ᐊᔾᔨᖓᓂ ᐱᓯᒪᔭᐅᓗᓂ ᓄᓇᓕᖕᓂᑦ ᐋᓐᓂᐊᕐᕕᖕᒥᑦ.</w:t>
      </w:r>
    </w:p>
    <w:p w14:paraId="7D6A9D47" w14:textId="77777777" w:rsidR="00960628" w:rsidRDefault="00960628">
      <w:pPr>
        <w:rPr>
          <w:rStyle w:val="Strong"/>
          <w:rFonts w:ascii="Euphemia" w:eastAsia="Gadugi" w:hAnsi="Euphemia" w:cs="Gadugi"/>
          <w:b w:val="0"/>
          <w:lang w:val="iu-Cans-CA" w:bidi="iu-Cans-CA"/>
        </w:rPr>
      </w:pPr>
      <w:r>
        <w:rPr>
          <w:rStyle w:val="Strong"/>
          <w:rFonts w:ascii="Euphemia" w:eastAsia="Gadugi" w:hAnsi="Euphemia" w:cs="Gadugi"/>
          <w:b w:val="0"/>
          <w:lang w:val="iu-Cans-CA" w:bidi="iu-Cans-CA"/>
        </w:rPr>
        <w:br w:type="page"/>
      </w:r>
    </w:p>
    <w:p w14:paraId="44573F98" w14:textId="355E4ADC" w:rsidR="00C13077" w:rsidRPr="00960628" w:rsidRDefault="00C13077" w:rsidP="0068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Euphemia" w:hAnsi="Euphemia" w:cs="Arial"/>
          <w:color w:val="000000" w:themeColor="text1"/>
        </w:rPr>
      </w:pPr>
      <w:r w:rsidRPr="00960628">
        <w:rPr>
          <w:rStyle w:val="Strong"/>
          <w:rFonts w:ascii="Euphemia" w:eastAsia="Gadugi" w:hAnsi="Euphemia" w:cs="Gadugi"/>
          <w:b w:val="0"/>
          <w:lang w:val="iu-Cans-CA" w:bidi="iu-Cans-CA"/>
        </w:rPr>
        <w:lastRenderedPageBreak/>
        <w:t>ᐆᒻᒪᑎᒃᑯᑦ ᖃᓐᓄᐃᔾᔪᑎᖃᖅᐸᑦ:</w:t>
      </w:r>
    </w:p>
    <w:p w14:paraId="622F78D1" w14:textId="4498DACD" w:rsidR="00C13077" w:rsidRPr="00960628" w:rsidRDefault="00C13077" w:rsidP="00681D39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14" w:hanging="357"/>
        <w:rPr>
          <w:rFonts w:ascii="Euphemia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>ᖃᐅᔨᓴᖅᑕᐅᒃᑲᓐᓂᕐᓗᓂ ᔅᑖᓗᕆ ᓄᑕᖅᑲᓄᑦ ᐋᓐᓂᐊᕐᕕᖕᒥ ᐃᐊᑦᑕᒪᓐᑕᓐᒥᑦ.</w:t>
      </w:r>
    </w:p>
    <w:p w14:paraId="523AD885" w14:textId="15AA7336" w:rsidR="00C13077" w:rsidRPr="00960628" w:rsidRDefault="00C13077" w:rsidP="00681D39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ind w:left="714" w:hanging="357"/>
        <w:rPr>
          <w:rFonts w:ascii="Euphemia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>ᐃᓚᒋᔭᐅᔪᑦ ᖃᐅᔨᓴᖅᑕᐅᔪᓐᓇᕐᒥᔪᑦ, ᐆᒻᒪᑎᒃᑯᑦ ᐳᕕᓕᕈᔾᔨᓂᖅ ᐊᖓᔪᖄᕐᒥᖔᕈᓐᓇᕐᓂᖏᓐᓄᑦ.</w:t>
      </w:r>
    </w:p>
    <w:p w14:paraId="273FC21F" w14:textId="54E66AAF" w:rsidR="00895DD3" w:rsidRPr="00960628" w:rsidRDefault="00895DD3" w:rsidP="00681D39">
      <w:pPr>
        <w:pStyle w:val="NormalWeb"/>
        <w:spacing w:before="0" w:beforeAutospacing="0" w:after="240" w:afterAutospacing="0" w:line="276" w:lineRule="auto"/>
        <w:rPr>
          <w:rStyle w:val="Strong"/>
          <w:rFonts w:ascii="Euphemia" w:eastAsia="Arial Unicode MS" w:hAnsi="Euphemia" w:cs="Arial"/>
          <w:b w:val="0"/>
          <w:bCs w:val="0"/>
          <w:color w:val="000000" w:themeColor="text1"/>
          <w:bdr w:val="nil"/>
          <w:lang w:val="en-US" w:eastAsia="en-US"/>
        </w:rPr>
      </w:pPr>
      <w:r w:rsidRPr="00960628">
        <w:rPr>
          <w:rStyle w:val="Strong"/>
          <w:rFonts w:ascii="Euphemia" w:eastAsia="Gadugi" w:hAnsi="Euphemia" w:cs="Gadugi"/>
          <w:b w:val="0"/>
          <w:lang w:val="iu-Cans-CA" w:bidi="iu-Cans-CA"/>
        </w:rPr>
        <w:t>ᐃᓚᐅᖃᑕᐅᔪᑦ ᖃᐅᔨᓴᖅᑕᐅᓂᕐᒧᑦ ᐃᓱᒪᖅᓲᑕᐅᕗᖅ. ᖃᐅᔨᓴᖅᑕᐅᓂᐊᕐᓗᓂ, ᐃᓚᒌᓄᑦ ᑕᑕᑎᕆᔭᕆᐊᖃᖅᐳᖅ ᖃᓄᐃᒃᓴᙱᓐᓂᕐᒧᑦ. ᑕᑕᑎᕆᐊᓕᒃ ᐊᑐᐃᓐᓇᐅᕗᖅ ᓄᓇᕗᑦ ᒐᕙᒪᒃᑯᑦ ᐃᑭᐊᕿᕕᖓᒍᑦ ᐊᖏᕐᕋᐅᔾᔭᐅᓂᐊᕆᓪᓗᑎᒃ ᐃᓕᓐᓂᐊᕐᕕᖕᒥᑦ ᐊᒻᒪᓗ ᐊᐃᒃᓯᕈᓐᓇᖅᖢᓯ ᐋᓐᓂᐊᕐᕕᖕᒥᑦ. ᓂᕈᐊᕈᕕᑦ ᕿᑐᕐᖓᕕᑦ ᖃᐅᔨᓴᖅᑕᐅᖁᙱᖢᒍ, ᓇᓗᓇᐃᖅᓯᖁᔨᕗᒍᑦ ᐃᓕᓐᓂᐊᕐᕕᖕᒧᑦ.</w:t>
      </w:r>
    </w:p>
    <w:p w14:paraId="5D4C235A" w14:textId="061F8449" w:rsidR="00BD710A" w:rsidRPr="00960628" w:rsidRDefault="00C13077" w:rsidP="00681D39">
      <w:pPr>
        <w:pStyle w:val="NormalWeb"/>
        <w:spacing w:before="0" w:beforeAutospacing="0" w:after="240" w:afterAutospacing="0" w:line="276" w:lineRule="auto"/>
        <w:rPr>
          <w:rFonts w:ascii="Euphemia" w:hAnsi="Euphemia" w:cs="Arial"/>
          <w:color w:val="000000" w:themeColor="text1"/>
        </w:rPr>
      </w:pPr>
      <w:r w:rsidRPr="00960628">
        <w:rPr>
          <w:rFonts w:ascii="Euphemia" w:eastAsia="Gadugi" w:hAnsi="Euphemia" w:cs="Gadugi"/>
          <w:lang w:val="iu-Cans-CA" w:bidi="iu-Cans-CA"/>
        </w:rPr>
        <w:t xml:space="preserve">ᑖᓐᓇ ᐱᓕᕆᐊᖑᕙᓪᓕᐊᔪᒪᔪᑦ ᑲᑐᔾᔭᐅᓪᓗᓂ </w:t>
      </w:r>
      <w:hyperlink r:id="rId11" w:history="1">
        <w:r w:rsidRPr="00960628">
          <w:rPr>
            <w:rStyle w:val="Hyperlink"/>
            <w:rFonts w:ascii="Euphemia" w:eastAsia="Gadugi" w:hAnsi="Euphemia" w:cs="Gadugi"/>
            <w:color w:val="0000FF"/>
            <w:lang w:val="iu-Cans-CA" w:bidi="iu-Cans-CA"/>
          </w:rPr>
          <w:t>ᐋᓐᓂᐊᖃᕐᓇᙱᑦᑐᓕᕆᔨᒃᑯᓐᓄᑦ</w:t>
        </w:r>
      </w:hyperlink>
      <w:r w:rsidRPr="00960628">
        <w:rPr>
          <w:rFonts w:ascii="Euphemia" w:eastAsia="Gadugi" w:hAnsi="Euphemia" w:cs="Gadugi"/>
          <w:lang w:val="iu-Cans-CA" w:bidi="iu-Cans-CA"/>
        </w:rPr>
        <w:t>, ᓄᑕᖅᑲᓄᑦ ᐆᒻᒪᑎᓕᕆᓂᕐᒧᑦ ᐱᓕᕆᐊᒃᓴᖅ ᔅᑖᓗᕆ ᓄᑕᖅᑲᓄᑦ ᐋᓐᓂᐊᕕᒃ ᐊᒻᒪᓗ ᓄᓇᓕᖕᓂᑦ ᓯᕗᓕᖅᑏᑦ ᑰᕌᕈᒃᒥᑦ.</w:t>
      </w:r>
    </w:p>
    <w:p w14:paraId="7662F697" w14:textId="6028F07B" w:rsidR="00C13077" w:rsidRPr="00960628" w:rsidRDefault="00C13077" w:rsidP="00681D39">
      <w:pPr>
        <w:pStyle w:val="NormalWeb"/>
        <w:spacing w:before="0" w:beforeAutospacing="0" w:after="240" w:afterAutospacing="0" w:line="276" w:lineRule="auto"/>
        <w:rPr>
          <w:rFonts w:ascii="Euphemia" w:hAnsi="Euphemia" w:cs="Arial"/>
          <w:color w:val="000000" w:themeColor="text1"/>
          <w:lang w:val="en-US"/>
        </w:rPr>
      </w:pPr>
      <w:r w:rsidRPr="00960628">
        <w:rPr>
          <w:rStyle w:val="Strong"/>
          <w:rFonts w:ascii="Euphemia" w:eastAsia="Gadugi" w:hAnsi="Euphemia" w:cs="Gadugi"/>
          <w:b w:val="0"/>
          <w:lang w:val="iu-Cans-CA" w:bidi="iu-Cans-CA"/>
        </w:rPr>
        <w:t xml:space="preserve">ᓴᐳᒻᒥᓚᕗᑦ ᓄᑕᖅᑲᐃᑦ ᐆᒻᒪᑎᖏᑦ − ᐊᑕᐅᑦᑎᒃᑯᑦ. </w:t>
      </w:r>
      <w:r w:rsidRPr="00960628">
        <w:rPr>
          <w:rFonts w:ascii="Euphemia" w:eastAsia="Gadugi" w:hAnsi="Euphemia" w:cs="Gadugi"/>
          <w:lang w:val="iu-Cans-CA" w:bidi="iu-Cans-CA"/>
        </w:rPr>
        <w:t xml:space="preserve">ᑐᑭᓯᒋᐊᒃᑲᓐᓂᕈᒪᒍᕕᑦ, ᖃᐅᔨᒋᐊᕐᕕᒋᓗᒍ: </w:t>
      </w:r>
      <w:hyperlink r:id="rId12" w:tooltip="mailto:stollery.heartfunction@ahs.ca" w:history="1">
        <w:r w:rsidR="00994469" w:rsidRPr="00960628">
          <w:rPr>
            <w:rStyle w:val="Hyperlink"/>
            <w:rFonts w:ascii="Euphemia" w:eastAsia="Gadugi" w:hAnsi="Euphemia" w:cs="Gadugi"/>
            <w:color w:val="0000FF"/>
            <w:lang w:val="iu-Cans-CA" w:bidi="iu-Cans-CA"/>
          </w:rPr>
          <w:t>stollery.heartfunction@ahs.ca</w:t>
        </w:r>
      </w:hyperlink>
      <w:r w:rsidRPr="00960628">
        <w:rPr>
          <w:rFonts w:ascii="Euphemia" w:eastAsia="Gadugi" w:hAnsi="Euphemia" w:cs="Gadugi"/>
          <w:lang w:val="iu-Cans-CA" w:bidi="iu-Cans-CA"/>
        </w:rPr>
        <w:t xml:space="preserve"> ᐅᕝᕙᓘᓐᓃᑦ ᓇᐃᑏᓐ ᐳᐃᓚᓐ ᐅᕙᓂ </w:t>
      </w:r>
      <w:hyperlink r:id="rId13" w:history="1">
        <w:r w:rsidR="00103CD4" w:rsidRPr="00960628">
          <w:rPr>
            <w:rStyle w:val="Hyperlink"/>
            <w:rFonts w:ascii="Euphemia" w:eastAsia="Gadugi" w:hAnsi="Euphemia" w:cs="Gadugi"/>
            <w:color w:val="0000FF"/>
            <w:lang w:val="iu-Cans-CA" w:bidi="iu-Cans-CA"/>
          </w:rPr>
          <w:t>nbreland@gov.nu.ca</w:t>
        </w:r>
      </w:hyperlink>
      <w:r w:rsidRPr="00960628">
        <w:rPr>
          <w:rFonts w:ascii="Euphemia" w:eastAsia="Gadugi" w:hAnsi="Euphemia" w:cs="Gadugi"/>
          <w:lang w:val="iu-Cans-CA" w:bidi="iu-Cans-CA"/>
        </w:rPr>
        <w:t xml:space="preserve"> ᐅᕝᕙᓘᓐᓃᑦ 867-769-6441.</w:t>
      </w:r>
    </w:p>
    <w:p w14:paraId="34360151" w14:textId="6384DBB5" w:rsidR="004D1493" w:rsidRPr="00960628" w:rsidRDefault="0395F82F" w:rsidP="00AF6CFD">
      <w:pPr>
        <w:widowControl w:val="0"/>
        <w:spacing w:after="240" w:line="276" w:lineRule="auto"/>
        <w:jc w:val="center"/>
        <w:rPr>
          <w:rFonts w:ascii="Euphemia" w:hAnsi="Euphemia"/>
        </w:rPr>
      </w:pPr>
      <w:r w:rsidRPr="00960628">
        <w:rPr>
          <w:rFonts w:ascii="Euphemia" w:eastAsia="Gadugi" w:hAnsi="Euphemia" w:cs="Gadugi"/>
          <w:color w:val="222222"/>
          <w:lang w:val="iu-Cans-CA" w:bidi="iu-Cans-CA"/>
        </w:rPr>
        <w:t>###</w:t>
      </w:r>
    </w:p>
    <w:p w14:paraId="593D68FF" w14:textId="57AC159A" w:rsidR="004D1493" w:rsidRPr="00960628" w:rsidRDefault="0395F82F" w:rsidP="6B6A7F62">
      <w:pPr>
        <w:pStyle w:val="NoSpacing"/>
        <w:jc w:val="both"/>
        <w:rPr>
          <w:rFonts w:ascii="Euphemia" w:hAnsi="Euphemia"/>
        </w:rPr>
      </w:pPr>
      <w:r w:rsidRPr="00960628">
        <w:rPr>
          <w:rFonts w:ascii="Euphemia" w:eastAsia="Gadugi" w:hAnsi="Euphemia" w:cs="Gadugi"/>
          <w:b/>
          <w:lang w:val="iu-Cans-CA" w:bidi="iu-Cans-CA"/>
        </w:rPr>
        <w:t>ᐱᕙᓪᓕᐊᔪᓂᒃ ᖃᐅᔨᒋᐊᕐᕕᒃᓴᖅ:</w:t>
      </w:r>
    </w:p>
    <w:p w14:paraId="465B0679" w14:textId="75199FBB" w:rsidR="004D1493" w:rsidRPr="00960628" w:rsidRDefault="004D1493" w:rsidP="6B6A7F62">
      <w:pPr>
        <w:pStyle w:val="NoSpacing"/>
        <w:jc w:val="both"/>
        <w:rPr>
          <w:rFonts w:ascii="Euphemia" w:hAnsi="Euphemia"/>
        </w:rPr>
      </w:pPr>
    </w:p>
    <w:p w14:paraId="45AFE9D0" w14:textId="020E82E2" w:rsidR="004D1493" w:rsidRPr="00960628" w:rsidRDefault="00BD710A" w:rsidP="6B6A7F62">
      <w:pPr>
        <w:pStyle w:val="NoSpacing"/>
        <w:rPr>
          <w:rFonts w:ascii="Euphemia" w:hAnsi="Euphemia"/>
        </w:rPr>
      </w:pPr>
      <w:r w:rsidRPr="00960628">
        <w:rPr>
          <w:rFonts w:ascii="Euphemia" w:eastAsia="Gadugi" w:hAnsi="Euphemia" w:cs="Gadugi"/>
          <w:lang w:val="iu-Cans-CA" w:bidi="iu-Cans-CA"/>
        </w:rPr>
        <w:t>ᓵᒪᐃᓐ ᑎᐅᒍᐊᓯᐊᔅ</w:t>
      </w:r>
    </w:p>
    <w:p w14:paraId="3AEC355D" w14:textId="14645837" w:rsidR="004D1493" w:rsidRPr="00960628" w:rsidRDefault="00BD710A" w:rsidP="6B6A7F62">
      <w:pPr>
        <w:pStyle w:val="NoSpacing"/>
        <w:rPr>
          <w:rFonts w:ascii="Euphemia" w:hAnsi="Euphemia"/>
        </w:rPr>
      </w:pPr>
      <w:r w:rsidRPr="00960628">
        <w:rPr>
          <w:rFonts w:ascii="Euphemia" w:eastAsia="Gadugi" w:hAnsi="Euphemia" w:cs="Gadugi"/>
          <w:lang w:val="iu-Cans-CA" w:bidi="iu-Cans-CA"/>
        </w:rPr>
        <w:t xml:space="preserve">ᑐᓴᒐᒃᓴᓕᕆᔨᓄᑦ ᐊᐅᓚᑦᑎᔨ </w:t>
      </w:r>
    </w:p>
    <w:p w14:paraId="2BAC1949" w14:textId="67998F44" w:rsidR="004D1493" w:rsidRPr="00960628" w:rsidRDefault="0395F82F" w:rsidP="6B6A7F62">
      <w:pPr>
        <w:pStyle w:val="NoSpacing"/>
        <w:rPr>
          <w:rFonts w:ascii="Euphemia" w:hAnsi="Euphemia"/>
        </w:rPr>
      </w:pPr>
      <w:r w:rsidRPr="00960628">
        <w:rPr>
          <w:rFonts w:ascii="Euphemia" w:eastAsia="Gadugi" w:hAnsi="Euphemia" w:cs="Gadugi"/>
          <w:lang w:val="iu-Cans-CA" w:bidi="iu-Cans-CA"/>
        </w:rPr>
        <w:t>ᐋᓐᓂᐊᖃᕐᓇᙱᑦᑐᓕᕆᔨᒃᑯᑦ</w:t>
      </w:r>
    </w:p>
    <w:p w14:paraId="053DF867" w14:textId="3260B06E" w:rsidR="004D1493" w:rsidRPr="00960628" w:rsidRDefault="0395F82F" w:rsidP="6B6A7F62">
      <w:pPr>
        <w:pStyle w:val="NoSpacing"/>
        <w:rPr>
          <w:rFonts w:ascii="Euphemia" w:hAnsi="Euphemia"/>
          <w:lang w:val="en-CA"/>
        </w:rPr>
      </w:pPr>
      <w:r w:rsidRPr="00960628">
        <w:rPr>
          <w:rFonts w:ascii="Euphemia" w:eastAsia="Gadugi" w:hAnsi="Euphemia" w:cs="Gadugi"/>
          <w:lang w:val="iu-Cans-CA" w:bidi="iu-Cans-CA"/>
        </w:rPr>
        <w:t>867-223-0312</w:t>
      </w:r>
    </w:p>
    <w:p w14:paraId="49844675" w14:textId="2109EDA1" w:rsidR="004D1493" w:rsidRPr="00960628" w:rsidRDefault="00BD710A" w:rsidP="6B6A7F62">
      <w:pPr>
        <w:pStyle w:val="NoSpacing"/>
        <w:rPr>
          <w:rFonts w:ascii="Euphemia" w:hAnsi="Euphemia"/>
          <w:color w:val="0000FF"/>
          <w:lang w:val="en-CA"/>
        </w:rPr>
      </w:pPr>
      <w:hyperlink r:id="rId14" w:history="1">
        <w:r w:rsidRPr="00960628">
          <w:rPr>
            <w:rStyle w:val="Hyperlink"/>
            <w:rFonts w:ascii="Euphemia" w:eastAsia="Gadugi" w:hAnsi="Euphemia" w:cs="Gadugi"/>
            <w:color w:val="0000FF"/>
            <w:lang w:val="iu-Cans-CA" w:bidi="iu-Cans-CA"/>
          </w:rPr>
          <w:t>cdeogracias@gov.nu.ca</w:t>
        </w:r>
      </w:hyperlink>
    </w:p>
    <w:sectPr w:rsidR="004D1493" w:rsidRPr="00960628">
      <w:headerReference w:type="default" r:id="rId15"/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B337D" w14:textId="77777777" w:rsidR="00F05E8A" w:rsidRDefault="00F05E8A">
      <w:r>
        <w:separator/>
      </w:r>
    </w:p>
  </w:endnote>
  <w:endnote w:type="continuationSeparator" w:id="0">
    <w:p w14:paraId="0F968DBD" w14:textId="77777777" w:rsidR="00F05E8A" w:rsidRDefault="00F05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A640" w14:textId="77777777" w:rsidR="00103CD4" w:rsidRPr="00960628" w:rsidRDefault="00103CD4" w:rsidP="00103CD4">
    <w:pPr>
      <w:pStyle w:val="Footer"/>
      <w:tabs>
        <w:tab w:val="right" w:pos="9180"/>
      </w:tabs>
      <w:rPr>
        <w:rFonts w:ascii="Arial" w:hAnsi="Arial" w:cs="Arial"/>
        <w:i/>
        <w:iCs/>
        <w:sz w:val="16"/>
        <w:szCs w:val="16"/>
      </w:rPr>
    </w:pPr>
    <w:r w:rsidRPr="00960628">
      <w:rPr>
        <w:rFonts w:ascii="Euphemia" w:eastAsia="Gadugi" w:hAnsi="Euphemia" w:cs="Gadugi"/>
        <w:sz w:val="16"/>
        <w:lang w:val="iu-Cans-CA" w:bidi="iu-Cans-CA"/>
      </w:rPr>
      <w:t xml:space="preserve">ᒐᕙᒪᒃᑯᓐᓂ </w:t>
    </w:r>
    <w:r w:rsidRPr="00960628">
      <w:rPr>
        <w:rFonts w:ascii="Euphemia" w:eastAsia="Gadugi" w:hAnsi="Euphemia" w:cs="Gadugi"/>
        <w:sz w:val="16"/>
        <w:lang w:val="iu-Cans-CA" w:bidi="iu-Cans-CA"/>
      </w:rPr>
      <w:t xml:space="preserve">ᐃᓄᖕᓄᑦ ᑐᓴᒐᒃᓴᑦ ᐊᑐᐃᓐᓇᐅᕗᑦ ᐃᓄᒃᑎᑐᑦ, ᖃᓪᓗᓈᑐᑦ ᐃᓄᐃᓐᓇᖅᑐᓐ ᐅᐃᕖᑐᓪᓗ ᐅᕙᙵᑦ </w:t>
    </w:r>
    <w:r w:rsidRPr="00960628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60628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960628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60628">
      <w:rPr>
        <w:rFonts w:ascii="Arial" w:eastAsia="Gadugi" w:hAnsi="Arial" w:cs="Arial"/>
        <w:i/>
        <w:sz w:val="16"/>
        <w:lang w:val="iu-Cans-CA" w:bidi="iu-Cans-CA"/>
      </w:rPr>
      <w:br/>
    </w:r>
    <w:r w:rsidRPr="00960628">
      <w:rPr>
        <w:rFonts w:ascii="Arial" w:eastAsia="Gadugi" w:hAnsi="Arial" w:cs="Arial"/>
        <w:sz w:val="16"/>
        <w:lang w:val="iu-Cans-CA" w:bidi="iu-Cans-CA"/>
      </w:rPr>
      <w:t xml:space="preserve">Kavamatkunnin Tuhaqtitaujukhat hailihimajun Inuktitut, Qablunaatun, Inuinnaqtun Uiuitullu uvani </w:t>
    </w:r>
    <w:r w:rsidRPr="00960628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60628">
      <w:rPr>
        <w:rFonts w:ascii="Arial" w:eastAsia="Gadugi" w:hAnsi="Arial" w:cs="Arial"/>
        <w:sz w:val="16"/>
        <w:lang w:val="iu-Cans-CA" w:bidi="iu-Cans-CA"/>
      </w:rPr>
      <w:br/>
      <w:t>Les messages d’intérêt public sont disponibles en inuktitut, en anglais, en inuinnaqtun et en français au www.gov.nu.ca</w:t>
    </w:r>
    <w:r w:rsidRPr="00960628">
      <w:rPr>
        <w:rFonts w:ascii="Arial" w:eastAsia="Gadugi" w:hAnsi="Arial" w:cs="Arial"/>
        <w:i/>
        <w:sz w:val="16"/>
        <w:lang w:val="iu-Cans-CA" w:bidi="iu-Cans-CA"/>
      </w:rPr>
      <w:t>.</w:t>
    </w:r>
  </w:p>
  <w:p w14:paraId="3A11A337" w14:textId="77777777" w:rsidR="00103CD4" w:rsidRPr="00960628" w:rsidRDefault="00103CD4" w:rsidP="00103CD4">
    <w:pPr>
      <w:pStyle w:val="Footer"/>
      <w:tabs>
        <w:tab w:val="right" w:pos="9180"/>
      </w:tabs>
      <w:spacing w:line="276" w:lineRule="auto"/>
      <w:rPr>
        <w:rFonts w:ascii="Euphemia" w:hAnsi="Euphemia" w:cs="Arial"/>
        <w:sz w:val="20"/>
        <w:szCs w:val="20"/>
      </w:rPr>
    </w:pPr>
  </w:p>
  <w:p w14:paraId="661120EF" w14:textId="1472C7AD" w:rsidR="00F15649" w:rsidRPr="00960628" w:rsidRDefault="00103CD4">
    <w:pPr>
      <w:pStyle w:val="Footer"/>
      <w:tabs>
        <w:tab w:val="clear" w:pos="9360"/>
        <w:tab w:val="right" w:pos="9340"/>
      </w:tabs>
      <w:rPr>
        <w:rFonts w:ascii="Euphemia" w:hAnsi="Euphemia"/>
      </w:rPr>
    </w:pPr>
    <w:r w:rsidRPr="00960628">
      <w:rPr>
        <w:rFonts w:ascii="Euphemia" w:eastAsia="Gadugi" w:hAnsi="Euphemia" w:cs="Gadugi"/>
        <w:sz w:val="20"/>
        <w:lang w:val="iu-Cans-CA" w:bidi="iu-Cans-CA"/>
      </w:rPr>
      <w:t>ᑐᓴᒐᒃᓴᓕᕆᔨᒃᑯᑦ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CEEA" w14:textId="1CEF0937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ADE0D" w14:textId="77777777" w:rsidR="00F05E8A" w:rsidRDefault="00F05E8A">
      <w:r>
        <w:separator/>
      </w:r>
    </w:p>
  </w:footnote>
  <w:footnote w:type="continuationSeparator" w:id="0">
    <w:p w14:paraId="4D8A91BD" w14:textId="77777777" w:rsidR="00F05E8A" w:rsidRDefault="00F05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6E6DF" w14:textId="2C244109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2DCD0A03" wp14:editId="2E05ECFB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22D3ACDD" w14:textId="77777777" w:rsidR="00F15649" w:rsidRDefault="00F15649">
    <w:pPr>
      <w:pStyle w:val="BodyA"/>
      <w:tabs>
        <w:tab w:val="center" w:pos="4680"/>
      </w:tabs>
    </w:pPr>
  </w:p>
  <w:p w14:paraId="2D9B6870" w14:textId="77777777" w:rsidR="00F15649" w:rsidRDefault="00F15649">
    <w:pPr>
      <w:pStyle w:val="BodyA"/>
      <w:tabs>
        <w:tab w:val="center" w:pos="4680"/>
      </w:tabs>
    </w:pPr>
  </w:p>
  <w:p w14:paraId="3E025579" w14:textId="05DFB583" w:rsidR="00F15649" w:rsidRDefault="00F15649" w:rsidP="00B13B27">
    <w:pPr>
      <w:pStyle w:val="BodyA"/>
      <w:tabs>
        <w:tab w:val="left" w:pos="2470"/>
      </w:tabs>
    </w:pPr>
  </w:p>
  <w:p w14:paraId="7A95D30D" w14:textId="77777777" w:rsidR="00F15649" w:rsidRDefault="00F15649">
    <w:pPr>
      <w:pStyle w:val="BodyA"/>
      <w:tabs>
        <w:tab w:val="center" w:pos="4680"/>
      </w:tabs>
    </w:pPr>
  </w:p>
  <w:p w14:paraId="60CEA098" w14:textId="77777777" w:rsidR="00F15649" w:rsidRDefault="00F15649">
    <w:pPr>
      <w:pStyle w:val="BodyA"/>
      <w:tabs>
        <w:tab w:val="center" w:pos="4680"/>
      </w:tabs>
    </w:pPr>
  </w:p>
  <w:p w14:paraId="71F3BF42" w14:textId="77777777" w:rsidR="00F15649" w:rsidRDefault="00F15649">
    <w:pPr>
      <w:pStyle w:val="BodyA"/>
      <w:tabs>
        <w:tab w:val="center" w:pos="4680"/>
      </w:tabs>
    </w:pPr>
  </w:p>
  <w:p w14:paraId="4256476D" w14:textId="77777777" w:rsidR="00F15649" w:rsidRPr="00960628" w:rsidRDefault="004C0295">
    <w:pPr>
      <w:pStyle w:val="BodyA"/>
      <w:tabs>
        <w:tab w:val="center" w:pos="4680"/>
      </w:tabs>
      <w:spacing w:after="240"/>
      <w:rPr>
        <w:rFonts w:ascii="Euphemia" w:hAnsi="Euphemia"/>
      </w:rPr>
    </w:pPr>
    <w:r w:rsidRPr="00960628">
      <w:rPr>
        <w:rFonts w:ascii="Euphemia" w:eastAsia="Gadugi" w:hAnsi="Euphemia" w:cs="Gadugi"/>
        <w:b/>
        <w:sz w:val="48"/>
        <w:lang w:val="iu-Cans-CA" w:bidi="iu-Cans-CA"/>
      </w:rPr>
      <w:t>ᒐᕙᒪᒃᑯᓐᓂᑦ 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82A"/>
    <w:multiLevelType w:val="multilevel"/>
    <w:tmpl w:val="81A0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1F6171"/>
    <w:multiLevelType w:val="multilevel"/>
    <w:tmpl w:val="DC06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853C46"/>
    <w:multiLevelType w:val="hybridMultilevel"/>
    <w:tmpl w:val="2FB6AEDC"/>
    <w:lvl w:ilvl="0" w:tplc="572EFC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3"/>
  </w:num>
  <w:num w:numId="2" w16cid:durableId="829248497">
    <w:abstractNumId w:val="4"/>
  </w:num>
  <w:num w:numId="3" w16cid:durableId="2116905870">
    <w:abstractNumId w:val="2"/>
  </w:num>
  <w:num w:numId="4" w16cid:durableId="2126344456">
    <w:abstractNumId w:val="0"/>
  </w:num>
  <w:num w:numId="5" w16cid:durableId="1552037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LWwMLC0MLE0MjBV0lEKTi0uzszPAykwrgUAwevWuiwAAAA="/>
  </w:docVars>
  <w:rsids>
    <w:rsidRoot w:val="006C13B1"/>
    <w:rsid w:val="00004B34"/>
    <w:rsid w:val="00056A01"/>
    <w:rsid w:val="000D18BA"/>
    <w:rsid w:val="000D49BB"/>
    <w:rsid w:val="00103CD4"/>
    <w:rsid w:val="00116163"/>
    <w:rsid w:val="00126DC4"/>
    <w:rsid w:val="001A669D"/>
    <w:rsid w:val="0020553E"/>
    <w:rsid w:val="00211A1C"/>
    <w:rsid w:val="00245B9B"/>
    <w:rsid w:val="00275A0F"/>
    <w:rsid w:val="002941EB"/>
    <w:rsid w:val="002B3042"/>
    <w:rsid w:val="002D4D48"/>
    <w:rsid w:val="003117E4"/>
    <w:rsid w:val="00312606"/>
    <w:rsid w:val="00315C77"/>
    <w:rsid w:val="003254C5"/>
    <w:rsid w:val="00393F83"/>
    <w:rsid w:val="004433CB"/>
    <w:rsid w:val="004458B5"/>
    <w:rsid w:val="00453DDC"/>
    <w:rsid w:val="0047351A"/>
    <w:rsid w:val="004C0295"/>
    <w:rsid w:val="004D1493"/>
    <w:rsid w:val="004E77FF"/>
    <w:rsid w:val="005D229E"/>
    <w:rsid w:val="00631533"/>
    <w:rsid w:val="00660C00"/>
    <w:rsid w:val="00681D39"/>
    <w:rsid w:val="006A296C"/>
    <w:rsid w:val="006C13B1"/>
    <w:rsid w:val="00731150"/>
    <w:rsid w:val="00746B36"/>
    <w:rsid w:val="00754F9A"/>
    <w:rsid w:val="00764AEC"/>
    <w:rsid w:val="00822BB3"/>
    <w:rsid w:val="00895DD3"/>
    <w:rsid w:val="008B103C"/>
    <w:rsid w:val="008D1237"/>
    <w:rsid w:val="00931BA4"/>
    <w:rsid w:val="00960628"/>
    <w:rsid w:val="00961174"/>
    <w:rsid w:val="00994469"/>
    <w:rsid w:val="009A3BFE"/>
    <w:rsid w:val="009B5BDC"/>
    <w:rsid w:val="009C1758"/>
    <w:rsid w:val="00A028F0"/>
    <w:rsid w:val="00A05874"/>
    <w:rsid w:val="00A24AED"/>
    <w:rsid w:val="00A26805"/>
    <w:rsid w:val="00AB1E19"/>
    <w:rsid w:val="00AB2226"/>
    <w:rsid w:val="00AE285E"/>
    <w:rsid w:val="00AF6CFD"/>
    <w:rsid w:val="00B13B27"/>
    <w:rsid w:val="00B63BA6"/>
    <w:rsid w:val="00B63C4B"/>
    <w:rsid w:val="00BB1DFE"/>
    <w:rsid w:val="00BB3CF0"/>
    <w:rsid w:val="00BC4628"/>
    <w:rsid w:val="00BD710A"/>
    <w:rsid w:val="00BF52DF"/>
    <w:rsid w:val="00C06287"/>
    <w:rsid w:val="00C13077"/>
    <w:rsid w:val="00C36626"/>
    <w:rsid w:val="00D02799"/>
    <w:rsid w:val="00D505CA"/>
    <w:rsid w:val="00DD68B0"/>
    <w:rsid w:val="00DF6E7B"/>
    <w:rsid w:val="00E80629"/>
    <w:rsid w:val="00EB2845"/>
    <w:rsid w:val="00EE0EAC"/>
    <w:rsid w:val="00EE4F44"/>
    <w:rsid w:val="00F05E8A"/>
    <w:rsid w:val="00F15649"/>
    <w:rsid w:val="00F75C7F"/>
    <w:rsid w:val="00F8625B"/>
    <w:rsid w:val="00FA1171"/>
    <w:rsid w:val="0395F82F"/>
    <w:rsid w:val="06E2B93B"/>
    <w:rsid w:val="2CC4F105"/>
    <w:rsid w:val="3E048B46"/>
    <w:rsid w:val="3F50A1EB"/>
    <w:rsid w:val="6B6A7F62"/>
    <w:rsid w:val="6BB4C176"/>
    <w:rsid w:val="70C4C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E1A96"/>
  <w15:docId w15:val="{04B47782-CC25-4689-BF46-68515EEC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1307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styleId="Strong">
    <w:name w:val="Strong"/>
    <w:basedOn w:val="DefaultParagraphFont"/>
    <w:uiPriority w:val="22"/>
    <w:qFormat/>
    <w:rsid w:val="00C130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breland@gov.nu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ollery.heartfunction@ahs.c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nu.ca/iu/aanniaqarnanngittulirijikkut/aanniakutaarnaqtu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deogracias@gov.n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rdy\Government%20of%20Nunavut\HEA%20Communications%20-%20General\x%20Templates%20&amp;%20Samples\GN%20Public%20Service%20Announce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E76D37-98FE-443F-BF3A-68AB7B264B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5ca4c7a7-88fe-4670-ac08-0fa46a02f97c"/>
    <ds:schemaRef ds:uri="e6c79451-d6c9-44ca-b068-6d3603d6ddd9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DD858FE-0688-4887-9A76-CAC0B75C1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Service Announcement Template</Template>
  <TotalTime>12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</dc:creator>
  <cp:lastModifiedBy>Alibhai, Iqbal</cp:lastModifiedBy>
  <cp:revision>4</cp:revision>
  <cp:lastPrinted>2025-09-11T19:08:00Z</cp:lastPrinted>
  <dcterms:created xsi:type="dcterms:W3CDTF">2025-09-03T19:14:00Z</dcterms:created>
  <dcterms:modified xsi:type="dcterms:W3CDTF">2025-09-11T19:08:00Z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