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D650F" w14:textId="05D61F7A" w:rsidR="4B35A7A9" w:rsidRPr="003C129E" w:rsidRDefault="4B35A7A9" w:rsidP="006564E2">
      <w:pPr>
        <w:pStyle w:val="BodyA"/>
        <w:spacing w:before="240" w:after="240" w:line="259" w:lineRule="auto"/>
        <w:rPr>
          <w:rFonts w:ascii="Euphemia" w:hAnsi="Euphemia"/>
          <w:b/>
          <w:bCs/>
          <w:sz w:val="36"/>
          <w:szCs w:val="36"/>
        </w:rPr>
      </w:pPr>
      <w:r w:rsidRPr="003C129E">
        <w:rPr>
          <w:rFonts w:ascii="Euphemia" w:eastAsia="Gadugi" w:hAnsi="Euphemia" w:cs="Gadugi"/>
          <w:b/>
          <w:sz w:val="36"/>
          <w:lang w:val="iu-Cans-CA" w:bidi="iu-Cans-CA"/>
        </w:rPr>
        <w:t>ᐃᒪᕐᒥᒃ ᖃᓛᖅᑎᑦᑎᑲᑕᖁᔭᐅᓂᕐᒧᑦ ᐃᖅᑲᐃᑎᑦᑎᔾᔪᑎ ᑲᖏᖅᖠᓂᕐᒥᐅᓄᑦ</w:t>
      </w:r>
    </w:p>
    <w:p w14:paraId="0059A5D8" w14:textId="46F94E43" w:rsidR="00167EF8" w:rsidRPr="003C129E" w:rsidRDefault="00E2117C" w:rsidP="72705585">
      <w:pPr>
        <w:pStyle w:val="BodyA"/>
        <w:tabs>
          <w:tab w:val="left" w:pos="3768"/>
        </w:tabs>
        <w:rPr>
          <w:rFonts w:ascii="Euphemia" w:hAnsi="Euphemia"/>
          <w:b/>
          <w:bCs/>
        </w:rPr>
      </w:pPr>
      <w:r w:rsidRPr="003C129E">
        <w:rPr>
          <w:rFonts w:ascii="Euphemia" w:eastAsia="Gadugi" w:hAnsi="Euphemia" w:cs="Gadugi"/>
          <w:b/>
          <w:lang w:val="iu-Cans-CA" w:bidi="iu-Cans-CA"/>
        </w:rPr>
        <w:t xml:space="preserve">ᐋᒋᓯ </w:t>
      </w:r>
      <w:r w:rsidR="003C129E" w:rsidRPr="003C129E">
        <w:rPr>
          <w:rFonts w:ascii="Euphemia" w:eastAsia="Gadugi" w:hAnsi="Euphemia" w:cs="Gadugi"/>
          <w:b/>
          <w:lang w:val="iu-Cans-CA" w:bidi="iu-Cans-CA"/>
        </w:rPr>
        <w:t>22</w:t>
      </w:r>
      <w:r w:rsidRPr="003C129E">
        <w:rPr>
          <w:rFonts w:ascii="Euphemia" w:eastAsia="Gadugi" w:hAnsi="Euphemia" w:cs="Gadugi"/>
          <w:b/>
          <w:lang w:val="iu-Cans-CA" w:bidi="iu-Cans-CA"/>
        </w:rPr>
        <w:t>, 2025</w:t>
      </w:r>
    </w:p>
    <w:p w14:paraId="0A3C056C" w14:textId="4BA0BFA3" w:rsidR="00167EF8" w:rsidRPr="003C129E" w:rsidRDefault="00E2117C" w:rsidP="7FFDDC29">
      <w:pPr>
        <w:pStyle w:val="Default"/>
        <w:pBdr>
          <w:bottom w:val="single" w:sz="12" w:space="0" w:color="000000"/>
        </w:pBdr>
        <w:tabs>
          <w:tab w:val="right" w:pos="9356"/>
        </w:tabs>
        <w:jc w:val="both"/>
        <w:rPr>
          <w:rFonts w:ascii="Euphemia" w:eastAsia="Arial" w:hAnsi="Euphemia" w:cs="Arial"/>
          <w:b/>
          <w:bCs/>
        </w:rPr>
      </w:pPr>
      <w:r w:rsidRPr="003C129E">
        <w:rPr>
          <w:rFonts w:ascii="Euphemia" w:eastAsia="Gadugi" w:hAnsi="Euphemia" w:cs="Gadugi"/>
          <w:b/>
          <w:lang w:val="iu-Cans-CA" w:bidi="iu-Cans-CA"/>
        </w:rPr>
        <w:t>ᑲᖏᖅᖠᓂᖅ, ᓄᓇᕗᑦ</w:t>
      </w:r>
    </w:p>
    <w:p w14:paraId="377278BA" w14:textId="7998EEF8" w:rsidR="00167EF8" w:rsidRPr="003C129E" w:rsidRDefault="350FCA6B" w:rsidP="006564E2">
      <w:pPr>
        <w:pStyle w:val="Default"/>
        <w:spacing w:after="240" w:line="276" w:lineRule="auto"/>
        <w:rPr>
          <w:rFonts w:ascii="Euphemia" w:hAnsi="Euphemia"/>
        </w:rPr>
      </w:pPr>
      <w:r w:rsidRPr="003C129E">
        <w:rPr>
          <w:rFonts w:ascii="Euphemia" w:eastAsia="Gadugi" w:hAnsi="Euphemia" w:cs="Gadugi"/>
          <w:lang w:val="iu-Cans-CA" w:bidi="iu-Cans-CA"/>
        </w:rPr>
        <w:br/>
        <w:t>ᐋᓐᓂᐊᖃᕐᓇᙱᑦᑐᓕᕆᔨᒃᑯᑦ ᑲᖏᖅᖠᓂᕐᒥᐅᓕᒫᓂᒃ ᐃᖅᑲᐃᓯᔪᒪᕗᑦ ᓱᓕ ᐃᒪᕐᒥᒃ ᖃᓛᖅᑎᑦᑎᔭᕆᐊᖃᕐᓂᖏᓐᓂᒃ ᐃᒥᓚᐅᙱᓐᓂᖏᓐᓂᒃ ᑭᓯᐊᓂ ᐅᖃᐅᓯᐅᒃᑲᓐᓂᖅᐸᑦ. ᐅᓇ ᐆᒃᑐᕋᐅᑕᐅᔪᖅ ᐱᔾᔪᑕᐅᓪᓗᑎᒃ ᓴᓇᔭᕆᐊᖃᕐᓂᖏᓐᓂᒃ ᐋᖅᑭᐅᒪᑎᑦᑎᓂᕐᒧᑦ ᐃᒪᓕᕆᕝᕕᖕᒥ.</w:t>
      </w:r>
    </w:p>
    <w:p w14:paraId="1BB6DD83" w14:textId="42BE63FE" w:rsidR="00167EF8" w:rsidRPr="003C129E" w:rsidRDefault="350FCA6B" w:rsidP="006564E2">
      <w:pPr>
        <w:pStyle w:val="Default"/>
        <w:spacing w:after="240" w:line="276" w:lineRule="auto"/>
        <w:rPr>
          <w:rFonts w:ascii="Euphemia" w:hAnsi="Euphemia"/>
        </w:rPr>
      </w:pPr>
      <w:r w:rsidRPr="003C129E">
        <w:rPr>
          <w:rFonts w:ascii="Euphemia" w:eastAsia="Gadugi" w:hAnsi="Euphemia" w:cs="Gadugi"/>
          <w:lang w:val="iu-Cans-CA" w:bidi="iu-Cans-CA"/>
        </w:rPr>
        <w:t>ᐃᒪᖓ ᖃᓛᖅᑎᑲᑕᖁᔭᐅᑎᓪᓗᒍ, ᐃᒥᖅᑕᐅᓂᐊᖅᑐᓕᒫᑦ 1 ᒥᓂᑦᓯᒥᒃ ᖃᓛᖅᑎᖅᑳᕆᐊᖃᖅᐳᖅ.</w:t>
      </w:r>
    </w:p>
    <w:p w14:paraId="78583D41" w14:textId="19C58031" w:rsidR="00167EF8" w:rsidRPr="003C129E" w:rsidRDefault="350FCA6B" w:rsidP="006564E2">
      <w:pPr>
        <w:pStyle w:val="Default"/>
        <w:spacing w:after="240" w:line="276" w:lineRule="auto"/>
        <w:rPr>
          <w:rFonts w:ascii="Euphemia" w:hAnsi="Euphemia"/>
        </w:rPr>
      </w:pPr>
      <w:r w:rsidRPr="003C129E">
        <w:rPr>
          <w:rFonts w:ascii="Euphemia" w:eastAsia="Gadugi" w:hAnsi="Euphemia" w:cs="Gadugi"/>
          <w:lang w:val="iu-Cans-CA" w:bidi="iu-Cans-CA"/>
        </w:rPr>
        <w:t>ᐃᒪᓕᒫᑦᑎᐊᑦ ᖃᓛᖅᑎᑕᐅᔭᕆᐊᖃᓪᓚᕆᒃᐳᑦ ᐅᑯᓄᖓ ᐊᑐᖅᑕᐅᓂᐊᑐᐊᕈᑎᒃ:</w:t>
      </w:r>
    </w:p>
    <w:p w14:paraId="5D9994E0" w14:textId="28B59D41" w:rsidR="00167EF8" w:rsidRPr="003C129E" w:rsidRDefault="350FCA6B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r w:rsidRPr="003C129E">
        <w:rPr>
          <w:rFonts w:ascii="Euphemia" w:eastAsia="Gadugi" w:hAnsi="Euphemia" w:cs="Gadugi"/>
          <w:lang w:val="iu-Cans-CA" w:bidi="iu-Cans-CA"/>
        </w:rPr>
        <w:t>ᐃᒥᕐᓂᐊᕐᓗᒍ.</w:t>
      </w:r>
    </w:p>
    <w:p w14:paraId="3BAC9BB1" w14:textId="09812E1C" w:rsidR="00167EF8" w:rsidRPr="003C129E" w:rsidRDefault="350FCA6B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r w:rsidRPr="003C129E">
        <w:rPr>
          <w:rFonts w:ascii="Euphemia" w:eastAsia="Gadugi" w:hAnsi="Euphemia" w:cs="Gadugi"/>
          <w:lang w:val="iu-Cans-CA" w:bidi="iu-Cans-CA"/>
        </w:rPr>
        <w:t>ᐊᒫᒪᒃᑎᑦᑎᓂᐊᖅᑎᓪᓗᑎᑦ ᓄᑕᕋᓛᒥᒃ.</w:t>
      </w:r>
    </w:p>
    <w:p w14:paraId="6F8C6823" w14:textId="043E1985" w:rsidR="00167EF8" w:rsidRPr="003C129E" w:rsidRDefault="350FCA6B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r w:rsidRPr="003C129E">
        <w:rPr>
          <w:rFonts w:ascii="Euphemia" w:eastAsia="Gadugi" w:hAnsi="Euphemia" w:cs="Gadugi"/>
          <w:lang w:val="iu-Cans-CA" w:bidi="iu-Cans-CA"/>
        </w:rPr>
        <w:t>ᐃᒥᒐᒃᓴᓕᐅᕐᓂᐊᕐᓗᑎᑦ ᓂᓚᓕᐅᕐᓂᐊᕈᕕᓪᓘᓐᓃᑦ.</w:t>
      </w:r>
    </w:p>
    <w:p w14:paraId="31A6C5A8" w14:textId="5AC20005" w:rsidR="00167EF8" w:rsidRPr="003C129E" w:rsidRDefault="350FCA6B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r w:rsidRPr="003C129E">
        <w:rPr>
          <w:rFonts w:ascii="Euphemia" w:eastAsia="Gadugi" w:hAnsi="Euphemia" w:cs="Gadugi"/>
          <w:lang w:val="iu-Cans-CA" w:bidi="iu-Cans-CA"/>
        </w:rPr>
        <w:t>ᓰᕐᓇᖅᑐᓂᒃ ᐱᕈᖅᑐᓂᒡᓗ ᐃᕐᕈᖅᑐᐃᓂᐊᕈᕕᑦ.</w:t>
      </w:r>
    </w:p>
    <w:p w14:paraId="726CE021" w14:textId="5F2CDDC3" w:rsidR="00167EF8" w:rsidRPr="003C129E" w:rsidRDefault="350FCA6B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r w:rsidRPr="003C129E">
        <w:rPr>
          <w:rFonts w:ascii="Euphemia" w:eastAsia="Gadugi" w:hAnsi="Euphemia" w:cs="Gadugi"/>
          <w:lang w:val="iu-Cans-CA" w:bidi="iu-Cans-CA"/>
        </w:rPr>
        <w:t>ᓂᖅᖠᐅᕐᓂᐊᕐᓗᑎᑦ.</w:t>
      </w:r>
    </w:p>
    <w:p w14:paraId="0B11DBE7" w14:textId="37CB9CC7" w:rsidR="00167EF8" w:rsidRPr="003C129E" w:rsidRDefault="350FCA6B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r w:rsidRPr="003C129E">
        <w:rPr>
          <w:rFonts w:ascii="Euphemia" w:eastAsia="Gadugi" w:hAnsi="Euphemia" w:cs="Gadugi"/>
          <w:lang w:val="iu-Cans-CA" w:bidi="iu-Cans-CA"/>
        </w:rPr>
        <w:t>ᑭᒍᑎᓯᐅᕐᓂᐊᖅᐸᑕ.</w:t>
      </w:r>
    </w:p>
    <w:p w14:paraId="376E6676" w14:textId="77777777" w:rsidR="006564E2" w:rsidRPr="003C129E" w:rsidRDefault="006564E2" w:rsidP="006564E2">
      <w:pPr>
        <w:pStyle w:val="Default"/>
        <w:spacing w:after="240" w:line="276" w:lineRule="auto"/>
        <w:contextualSpacing/>
        <w:rPr>
          <w:rFonts w:ascii="Euphemia" w:hAnsi="Euphemia"/>
        </w:rPr>
      </w:pPr>
    </w:p>
    <w:p w14:paraId="50A315CB" w14:textId="24E72782" w:rsidR="00167EF8" w:rsidRPr="003C129E" w:rsidRDefault="350FCA6B" w:rsidP="006564E2">
      <w:pPr>
        <w:pStyle w:val="Default"/>
        <w:spacing w:after="240" w:line="276" w:lineRule="auto"/>
        <w:rPr>
          <w:rFonts w:ascii="Euphemia" w:hAnsi="Euphemia"/>
        </w:rPr>
      </w:pPr>
      <w:r w:rsidRPr="003C129E">
        <w:rPr>
          <w:rFonts w:ascii="Euphemia" w:eastAsia="Gadugi" w:hAnsi="Euphemia" w:cs="Gadugi"/>
          <w:lang w:val="iu-Cans-CA" w:bidi="iu-Cans-CA"/>
        </w:rPr>
        <w:t>ᐃᒥᕐᒥᑦ ᖃᓛᖅᑎᑦᑎᔪᓐᓇᖅᑐᑎᑦ ᐅᒃᑯᓯᖕᒧᑦ ᖃᑦᑕᕐᒧᓪᓘᓐᓃᑦ ᐃᒐᐅᑉ ᖄᖓᒍᑦ ᐅᕝᕙᓘᓐᓃᑦ ᑲᑉᐳᔾᔭᕆᐊᓕᖕᒧᑦ ᐆᓇᖅᓯᑦᑏᔾᔪᑎᒧᑦ ᐃᒻᒥᓂᒃ ᖃᒥᓲᖑᙱᑦᑐᒧᑦ. ᐃᒪᕐᒥᒃ ᖃᓛᖅᑎᑦᑎᑲᑕᖁᔨᔪᑦ ᖁᓛᓃᑦᑐᓄᑐᐊᖅ ᑎᑎᕋᖅᓯᒪᔪᓂᒃ ᐊᑐᕐᓂᐊᖅᑐᑦ.</w:t>
      </w:r>
    </w:p>
    <w:p w14:paraId="3275AE70" w14:textId="0471CD2D" w:rsidR="00167EF8" w:rsidRPr="003C129E" w:rsidRDefault="350FCA6B" w:rsidP="006564E2">
      <w:pPr>
        <w:pStyle w:val="Default"/>
        <w:spacing w:after="240" w:line="276" w:lineRule="auto"/>
        <w:rPr>
          <w:rFonts w:ascii="Euphemia" w:hAnsi="Euphemia"/>
        </w:rPr>
      </w:pPr>
      <w:r w:rsidRPr="003C129E">
        <w:rPr>
          <w:rFonts w:ascii="Euphemia" w:eastAsia="Gadugi" w:hAnsi="Euphemia" w:cs="Gadugi"/>
          <w:lang w:val="iu-Cans-CA" w:bidi="iu-Cans-CA"/>
        </w:rPr>
        <w:t>ᐋᓐᓂᐊᖃᕐᓇᙱᑦᑐᓕᕆᔨᒃᑯᑦ ᑐᓴᖅᑎᑦᑎᓂᐊᖅᐳᑦ ᓄᓇᓕᖕᓂᑦ ᖃᓛᖅᑎᑦᑎᔭᕆᐊᖃᕈᓐᓃᖅᐸᑦ.</w:t>
      </w:r>
    </w:p>
    <w:p w14:paraId="0A9EC418" w14:textId="38F0DBF2" w:rsidR="00167EF8" w:rsidRPr="003C129E" w:rsidRDefault="3CEDC790" w:rsidP="005177C7">
      <w:pPr>
        <w:jc w:val="center"/>
        <w:rPr>
          <w:rFonts w:ascii="Euphemia" w:hAnsi="Euphemia"/>
          <w:sz w:val="22"/>
          <w:szCs w:val="22"/>
        </w:rPr>
      </w:pPr>
      <w:r w:rsidRPr="003C129E">
        <w:rPr>
          <w:rFonts w:ascii="Euphemia" w:eastAsia="Gadugi" w:hAnsi="Euphemia" w:cs="Gadugi"/>
          <w:color w:val="222222"/>
          <w:sz w:val="22"/>
          <w:lang w:val="iu-Cans-CA" w:bidi="iu-Cans-CA"/>
        </w:rPr>
        <w:t>###</w:t>
      </w:r>
    </w:p>
    <w:p w14:paraId="5CC84206" w14:textId="77777777" w:rsidR="003C129E" w:rsidRDefault="003C129E">
      <w:pPr>
        <w:rPr>
          <w:rFonts w:ascii="Euphemia" w:eastAsia="Gadugi" w:hAnsi="Euphemia" w:cs="Gadugi"/>
          <w:b/>
          <w:color w:val="000000"/>
          <w:sz w:val="22"/>
          <w:szCs w:val="22"/>
          <w:u w:color="000000"/>
          <w:lang w:val="iu-Cans-CA" w:eastAsia="en-CA" w:bidi="iu-Cans-CA"/>
        </w:rPr>
      </w:pPr>
      <w:r>
        <w:rPr>
          <w:rFonts w:ascii="Euphemia" w:eastAsia="Gadugi" w:hAnsi="Euphemia" w:cs="Gadugi"/>
          <w:b/>
          <w:lang w:val="iu-Cans-CA" w:bidi="iu-Cans-CA"/>
        </w:rPr>
        <w:br w:type="page"/>
      </w:r>
    </w:p>
    <w:p w14:paraId="07D58AFD" w14:textId="798ACC30" w:rsidR="00167EF8" w:rsidRPr="003C129E" w:rsidRDefault="007D0120" w:rsidP="006564E2">
      <w:pPr>
        <w:pStyle w:val="NoSpacing"/>
        <w:spacing w:after="240"/>
        <w:jc w:val="both"/>
        <w:rPr>
          <w:rFonts w:ascii="Euphemia" w:eastAsia="Arial" w:hAnsi="Euphemia" w:cs="Arial"/>
        </w:rPr>
      </w:pPr>
      <w:r w:rsidRPr="003C129E">
        <w:rPr>
          <w:rFonts w:ascii="Euphemia" w:eastAsia="Gadugi" w:hAnsi="Euphemia" w:cs="Gadugi"/>
          <w:b/>
          <w:lang w:val="iu-Cans-CA" w:bidi="iu-Cans-CA"/>
        </w:rPr>
        <w:lastRenderedPageBreak/>
        <w:t xml:space="preserve">ᐱᕙᓪᓕᐊᔪᓂᒃ ᖃᐅᔨᒋᐊᕐᕕᒃᓴᖅ: </w:t>
      </w:r>
    </w:p>
    <w:p w14:paraId="72E384D9" w14:textId="4F314AD3" w:rsidR="00905770" w:rsidRPr="003C129E" w:rsidRDefault="00905770" w:rsidP="00905770">
      <w:pPr>
        <w:pStyle w:val="NoSpacing"/>
        <w:rPr>
          <w:rFonts w:ascii="Euphemia" w:hAnsi="Euphemia"/>
        </w:rPr>
      </w:pPr>
      <w:r w:rsidRPr="003C129E">
        <w:rPr>
          <w:rFonts w:ascii="Euphemia" w:eastAsia="Gadugi" w:hAnsi="Euphemia" w:cs="Gadugi"/>
          <w:lang w:val="iu-Cans-CA" w:bidi="iu-Cans-CA"/>
        </w:rPr>
        <w:t xml:space="preserve">ᓵᒪᐃᓐ ᑎᐅᒍᐊᓯᐊᔅ </w:t>
      </w:r>
    </w:p>
    <w:p w14:paraId="1D6C71D8" w14:textId="77777777" w:rsidR="00905770" w:rsidRPr="003C129E" w:rsidRDefault="00905770" w:rsidP="00905770">
      <w:pPr>
        <w:pStyle w:val="NoSpacing"/>
        <w:rPr>
          <w:rFonts w:ascii="Euphemia" w:hAnsi="Euphemia"/>
        </w:rPr>
      </w:pPr>
      <w:r w:rsidRPr="003C129E">
        <w:rPr>
          <w:rFonts w:ascii="Euphemia" w:eastAsia="Gadugi" w:hAnsi="Euphemia" w:cs="Gadugi"/>
          <w:lang w:val="iu-Cans-CA" w:bidi="iu-Cans-CA"/>
        </w:rPr>
        <w:t xml:space="preserve">ᑐᓴᒐᒃᓴᓕᕆᔨᓄᑦ ᐊᐅᓚᑦᑎᔨ </w:t>
      </w:r>
    </w:p>
    <w:p w14:paraId="64582C6E" w14:textId="77777777" w:rsidR="00905770" w:rsidRPr="003C129E" w:rsidRDefault="00905770" w:rsidP="00905770">
      <w:pPr>
        <w:pStyle w:val="NoSpacing"/>
        <w:rPr>
          <w:rFonts w:ascii="Euphemia" w:hAnsi="Euphemia"/>
        </w:rPr>
      </w:pPr>
      <w:r w:rsidRPr="003C129E">
        <w:rPr>
          <w:rFonts w:ascii="Euphemia" w:eastAsia="Gadugi" w:hAnsi="Euphemia" w:cs="Gadugi"/>
          <w:lang w:val="iu-Cans-CA" w:bidi="iu-Cans-CA"/>
        </w:rPr>
        <w:t xml:space="preserve">ᐋᓐᓂᐊᖃᕐᓇᙱᑦᑐᓕᕆᔨᒃᑯᑦ </w:t>
      </w:r>
    </w:p>
    <w:p w14:paraId="25AD644F" w14:textId="77777777" w:rsidR="00905770" w:rsidRPr="003C129E" w:rsidRDefault="00905770" w:rsidP="00905770">
      <w:pPr>
        <w:pStyle w:val="NoSpacing"/>
        <w:rPr>
          <w:rFonts w:ascii="Euphemia" w:hAnsi="Euphemia"/>
        </w:rPr>
      </w:pPr>
      <w:r w:rsidRPr="003C129E">
        <w:rPr>
          <w:rFonts w:ascii="Euphemia" w:eastAsia="Gadugi" w:hAnsi="Euphemia" w:cs="Gadugi"/>
          <w:lang w:val="iu-Cans-CA" w:bidi="iu-Cans-CA"/>
        </w:rPr>
        <w:t xml:space="preserve">867-975-5712 </w:t>
      </w:r>
    </w:p>
    <w:p w14:paraId="37E8D596" w14:textId="7183AA8D" w:rsidR="2B5DA1B9" w:rsidRPr="003C129E" w:rsidRDefault="00DF3F26" w:rsidP="00905770">
      <w:pPr>
        <w:pStyle w:val="NoSpacing"/>
        <w:rPr>
          <w:rFonts w:ascii="Euphemia" w:hAnsi="Euphemia"/>
          <w:color w:val="0000FF"/>
          <w:lang w:val="en-CA"/>
        </w:rPr>
      </w:pPr>
      <w:hyperlink r:id="rId10" w:history="1">
        <w:r w:rsidRPr="003C129E">
          <w:rPr>
            <w:rStyle w:val="Hyperlink"/>
            <w:rFonts w:ascii="Euphemia" w:eastAsia="Gadugi" w:hAnsi="Euphemia" w:cs="Gadugi"/>
            <w:color w:val="0000FF"/>
            <w:lang w:val="iu-Cans-CA" w:bidi="iu-Cans-CA"/>
          </w:rPr>
          <w:t>cdeogracias@gov.nu.ca</w:t>
        </w:r>
      </w:hyperlink>
      <w:r w:rsidRPr="003C129E">
        <w:rPr>
          <w:rFonts w:ascii="Euphemia" w:eastAsia="Gadugi" w:hAnsi="Euphemia" w:cs="Gadugi"/>
          <w:color w:val="0000FF"/>
          <w:lang w:val="iu-Cans-CA" w:bidi="iu-Cans-CA"/>
        </w:rPr>
        <w:t xml:space="preserve"> </w:t>
      </w:r>
    </w:p>
    <w:sectPr w:rsidR="2B5DA1B9" w:rsidRPr="003C129E" w:rsidSect="00415226">
      <w:headerReference w:type="default" r:id="rId11"/>
      <w:footerReference w:type="even" r:id="rId12"/>
      <w:pgSz w:w="12240" w:h="15840"/>
      <w:pgMar w:top="1440" w:right="126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4A7A2" w14:textId="77777777" w:rsidR="00536BFD" w:rsidRDefault="00536BFD">
      <w:r>
        <w:separator/>
      </w:r>
    </w:p>
  </w:endnote>
  <w:endnote w:type="continuationSeparator" w:id="0">
    <w:p w14:paraId="793FA0AF" w14:textId="77777777" w:rsidR="00536BFD" w:rsidRDefault="00536BFD">
      <w:r>
        <w:continuationSeparator/>
      </w:r>
    </w:p>
  </w:endnote>
  <w:endnote w:type="continuationNotice" w:id="1">
    <w:p w14:paraId="5836EA8E" w14:textId="77777777" w:rsidR="00536BFD" w:rsidRDefault="00536B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4CB6E" w14:textId="77777777" w:rsidR="003C129E" w:rsidRPr="003C129E" w:rsidRDefault="003C129E" w:rsidP="003C129E">
    <w:pPr>
      <w:pStyle w:val="Footer"/>
      <w:tabs>
        <w:tab w:val="right" w:pos="9180"/>
      </w:tabs>
      <w:rPr>
        <w:rFonts w:ascii="Euphemia" w:hAnsi="Euphemia" w:cs="Arial"/>
        <w:sz w:val="20"/>
        <w:szCs w:val="20"/>
        <w:lang w:val="fr-CA"/>
      </w:rPr>
    </w:pPr>
    <w:r w:rsidRPr="003C129E">
      <w:rPr>
        <w:rFonts w:ascii="Euphemia" w:eastAsia="Gadugi" w:hAnsi="Euphemia" w:cs="Gadugi"/>
        <w:sz w:val="16"/>
        <w:lang w:val="iu-Cans-CA" w:bidi="iu-Cans-CA"/>
      </w:rPr>
      <w:t xml:space="preserve">ᐋᓐᓂᐊᖃᕐᓇᙱᑦᑐᓕᕆᓂᕐᒧᑦ ᑐᓴᖅᑎᑦᑎᔾᔪᑏᑦ ᐊᑐᐃᓐᓇᐃᑦ ᐃᓄᒃᑎᑐᑦ, ᖃᓪᓗᓈᑐᑦ ᐃᓄᐃᓐᓇᖅᑐᓐ ᐅᐃᕖᑐᓪᓗ ᐅᕙᙵᑦ </w:t>
    </w:r>
    <w:r w:rsidRPr="003C129E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3C129E">
      <w:rPr>
        <w:rFonts w:ascii="Arial" w:eastAsia="Gadugi" w:hAnsi="Arial" w:cs="Arial"/>
        <w:sz w:val="16"/>
        <w:lang w:val="iu-Cans-CA" w:bidi="iu-Cans-CA"/>
      </w:rPr>
      <w:br/>
      <w:t xml:space="preserve">Public Health Advisories are available in Inuktitut, English, Inuinnaqtun and French on </w:t>
    </w:r>
    <w:r w:rsidRPr="003C129E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3C129E">
      <w:rPr>
        <w:rFonts w:ascii="Arial" w:eastAsia="Gadugi" w:hAnsi="Arial" w:cs="Arial"/>
        <w:i/>
        <w:sz w:val="16"/>
        <w:lang w:val="iu-Cans-CA" w:bidi="iu-Cans-CA"/>
      </w:rPr>
      <w:br/>
    </w:r>
    <w:r w:rsidRPr="003C129E">
      <w:rPr>
        <w:rFonts w:ascii="Arial" w:eastAsia="Gadugi" w:hAnsi="Arial" w:cs="Arial"/>
        <w:sz w:val="16"/>
        <w:lang w:val="iu-Cans-CA" w:bidi="iu-Cans-CA"/>
      </w:rPr>
      <w:t xml:space="preserve">Inungnun Aanniaqtailinikkut Unniudjutit hailihimajun Inuktitut, Qablunaatun, Inuinnaqtun Uiuitullu uvani </w:t>
    </w:r>
    <w:r w:rsidRPr="003C129E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3C129E">
      <w:rPr>
        <w:rFonts w:ascii="Arial" w:eastAsia="Gadugi" w:hAnsi="Arial" w:cs="Arial"/>
        <w:sz w:val="16"/>
        <w:lang w:val="iu-Cans-CA" w:bidi="iu-Cans-CA"/>
      </w:rPr>
      <w:br/>
      <w:t xml:space="preserve">Les communiqués de presse sont disponibles en inuktitut, en anglais, en inuinnaqtun et en français au </w:t>
    </w:r>
    <w:r w:rsidRPr="003C129E">
      <w:rPr>
        <w:rFonts w:ascii="Arial" w:eastAsia="Gadugi" w:hAnsi="Arial" w:cs="Arial"/>
        <w:i/>
        <w:sz w:val="16"/>
        <w:lang w:val="iu-Cans-CA" w:bidi="iu-Cans-CA"/>
      </w:rPr>
      <w:t>www.gov.nu.ca</w:t>
    </w:r>
    <w:r w:rsidRPr="003C129E">
      <w:rPr>
        <w:rFonts w:ascii="Arial" w:eastAsia="Gadugi" w:hAnsi="Arial" w:cs="Arial"/>
        <w:sz w:val="16"/>
        <w:lang w:val="iu-Cans-CA" w:bidi="iu-Cans-CA"/>
      </w:rPr>
      <w:t>.</w:t>
    </w:r>
    <w:r w:rsidRPr="003C129E">
      <w:rPr>
        <w:rFonts w:ascii="Arial" w:eastAsia="Gadugi" w:hAnsi="Arial" w:cs="Arial"/>
        <w:i/>
        <w:sz w:val="16"/>
        <w:lang w:val="iu-Cans-CA" w:bidi="iu-Cans-CA"/>
      </w:rPr>
      <w:br/>
    </w:r>
  </w:p>
  <w:p w14:paraId="6FCCF3AE" w14:textId="77777777" w:rsidR="003C129E" w:rsidRPr="003C129E" w:rsidRDefault="003C129E" w:rsidP="003C129E">
    <w:pPr>
      <w:pStyle w:val="Footer"/>
      <w:tabs>
        <w:tab w:val="clear" w:pos="9360"/>
        <w:tab w:val="right" w:pos="9340"/>
      </w:tabs>
      <w:rPr>
        <w:rFonts w:ascii="Euphemia" w:hAnsi="Euphemia"/>
      </w:rPr>
    </w:pPr>
    <w:r w:rsidRPr="003C129E">
      <w:rPr>
        <w:rFonts w:ascii="Euphemia" w:eastAsia="Gadugi" w:hAnsi="Euphemia" w:cs="Gadugi"/>
        <w:sz w:val="20"/>
        <w:lang w:val="iu-Cans-CA" w:bidi="iu-Cans-CA"/>
      </w:rPr>
      <w:t>ᑐᓴᒐᒃᓴᓕᕆᔩᑦ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02C42" w14:textId="77777777" w:rsidR="00536BFD" w:rsidRDefault="00536BFD">
      <w:r>
        <w:separator/>
      </w:r>
    </w:p>
  </w:footnote>
  <w:footnote w:type="continuationSeparator" w:id="0">
    <w:p w14:paraId="173EA632" w14:textId="77777777" w:rsidR="00536BFD" w:rsidRDefault="00536BFD">
      <w:r>
        <w:continuationSeparator/>
      </w:r>
    </w:p>
  </w:footnote>
  <w:footnote w:type="continuationNotice" w:id="1">
    <w:p w14:paraId="4E092B06" w14:textId="77777777" w:rsidR="00536BFD" w:rsidRDefault="00536B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99B9D" w14:textId="77777777" w:rsidR="00167EF8" w:rsidRDefault="007D0120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2210588F" wp14:editId="682226AF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val="iu-Cans-CA" w:bidi="iu-Cans-CA"/>
      </w:rPr>
      <w:t xml:space="preserve"> </w:t>
    </w:r>
    <w:r>
      <w:rPr>
        <w:rFonts w:ascii="Gadugi" w:eastAsia="Gadugi" w:hAnsi="Gadugi" w:cs="Gadugi"/>
        <w:lang w:val="iu-Cans-CA" w:bidi="iu-Cans-CA"/>
      </w:rPr>
      <w:tab/>
    </w:r>
  </w:p>
  <w:p w14:paraId="17138E89" w14:textId="77777777" w:rsidR="00167EF8" w:rsidRDefault="00167EF8">
    <w:pPr>
      <w:pStyle w:val="BodyA"/>
      <w:tabs>
        <w:tab w:val="center" w:pos="4680"/>
      </w:tabs>
    </w:pPr>
  </w:p>
  <w:p w14:paraId="644FCF98" w14:textId="77777777" w:rsidR="00167EF8" w:rsidRDefault="00167EF8">
    <w:pPr>
      <w:pStyle w:val="BodyA"/>
      <w:tabs>
        <w:tab w:val="center" w:pos="4680"/>
      </w:tabs>
    </w:pPr>
  </w:p>
  <w:p w14:paraId="64DBF267" w14:textId="77777777" w:rsidR="00167EF8" w:rsidRDefault="00167EF8">
    <w:pPr>
      <w:pStyle w:val="BodyA"/>
      <w:tabs>
        <w:tab w:val="center" w:pos="4680"/>
      </w:tabs>
    </w:pPr>
  </w:p>
  <w:p w14:paraId="64EF40BE" w14:textId="77777777" w:rsidR="00167EF8" w:rsidRDefault="00167EF8">
    <w:pPr>
      <w:pStyle w:val="BodyA"/>
      <w:tabs>
        <w:tab w:val="center" w:pos="4680"/>
      </w:tabs>
    </w:pPr>
  </w:p>
  <w:p w14:paraId="4993A55F" w14:textId="77777777" w:rsidR="00167EF8" w:rsidRDefault="00167EF8">
    <w:pPr>
      <w:pStyle w:val="BodyA"/>
      <w:tabs>
        <w:tab w:val="center" w:pos="4680"/>
      </w:tabs>
    </w:pPr>
  </w:p>
  <w:p w14:paraId="403BFA04" w14:textId="77777777" w:rsidR="00167EF8" w:rsidRDefault="00167EF8">
    <w:pPr>
      <w:pStyle w:val="BodyA"/>
      <w:tabs>
        <w:tab w:val="center" w:pos="4680"/>
      </w:tabs>
    </w:pPr>
  </w:p>
  <w:p w14:paraId="57F33063" w14:textId="77777777" w:rsidR="00167EF8" w:rsidRDefault="00167EF8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27942400" w14:textId="77777777" w:rsidR="00167EF8" w:rsidRPr="003C129E" w:rsidRDefault="007D0120" w:rsidP="006564E2">
    <w:pPr>
      <w:pStyle w:val="BodyA"/>
      <w:tabs>
        <w:tab w:val="center" w:pos="4680"/>
      </w:tabs>
      <w:rPr>
        <w:rFonts w:ascii="Euphemia" w:hAnsi="Euphemia"/>
      </w:rPr>
    </w:pPr>
    <w:r w:rsidRPr="003C129E">
      <w:rPr>
        <w:rFonts w:ascii="Euphemia" w:eastAsia="Gadugi" w:hAnsi="Euphemia" w:cs="Gadugi"/>
        <w:b/>
        <w:sz w:val="48"/>
        <w:lang w:val="iu-Cans-CA" w:bidi="iu-Cans-CA"/>
      </w:rPr>
      <w:t>ᐃᓄᐃᑦ ᖃᓄᐃᙱᑦᑎᐊᖁᓪᓗᒋᑦ ᑐᓴᖅᑎᑦᑎᔾᔪᑎ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12F26"/>
    <w:multiLevelType w:val="hybridMultilevel"/>
    <w:tmpl w:val="89027E72"/>
    <w:lvl w:ilvl="0" w:tplc="6C22F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9A12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4295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BA5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683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7010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320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12E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509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D71D9"/>
    <w:multiLevelType w:val="hybridMultilevel"/>
    <w:tmpl w:val="C34CEC88"/>
    <w:lvl w:ilvl="0" w:tplc="BDBC8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0C66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88C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1279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9CD2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7C6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EA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852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C0B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E3D6D"/>
    <w:multiLevelType w:val="hybridMultilevel"/>
    <w:tmpl w:val="B636B9AE"/>
    <w:lvl w:ilvl="0" w:tplc="D25A7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904B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DC5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9EDA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D0CA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EA6A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A04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4405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A7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13815"/>
    <w:multiLevelType w:val="hybridMultilevel"/>
    <w:tmpl w:val="F6248668"/>
    <w:lvl w:ilvl="0" w:tplc="B428D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E028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04F9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2A9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CC78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90F8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EEDF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3446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5A3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765531">
    <w:abstractNumId w:val="2"/>
  </w:num>
  <w:num w:numId="2" w16cid:durableId="734468733">
    <w:abstractNumId w:val="1"/>
  </w:num>
  <w:num w:numId="3" w16cid:durableId="1104425161">
    <w:abstractNumId w:val="3"/>
  </w:num>
  <w:num w:numId="4" w16cid:durableId="77214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wNDMyMTYxNbc0NrBU0lEKTi0uzszPAykwrgUA/mMxliwAAAA="/>
  </w:docVars>
  <w:rsids>
    <w:rsidRoot w:val="00B172B6"/>
    <w:rsid w:val="000766BB"/>
    <w:rsid w:val="000D5FA8"/>
    <w:rsid w:val="00145F22"/>
    <w:rsid w:val="0014D378"/>
    <w:rsid w:val="00161B3A"/>
    <w:rsid w:val="00167EF8"/>
    <w:rsid w:val="00182C7E"/>
    <w:rsid w:val="00210894"/>
    <w:rsid w:val="00261B5E"/>
    <w:rsid w:val="00272EEC"/>
    <w:rsid w:val="00311830"/>
    <w:rsid w:val="0032334B"/>
    <w:rsid w:val="003319F3"/>
    <w:rsid w:val="003C129E"/>
    <w:rsid w:val="00415226"/>
    <w:rsid w:val="00472CA6"/>
    <w:rsid w:val="005177C7"/>
    <w:rsid w:val="00536BFD"/>
    <w:rsid w:val="00541CAB"/>
    <w:rsid w:val="00581E1A"/>
    <w:rsid w:val="005A3055"/>
    <w:rsid w:val="005A3FF1"/>
    <w:rsid w:val="005E6910"/>
    <w:rsid w:val="005E7F0B"/>
    <w:rsid w:val="00611079"/>
    <w:rsid w:val="0063659F"/>
    <w:rsid w:val="00644F7F"/>
    <w:rsid w:val="006564E2"/>
    <w:rsid w:val="00671FD9"/>
    <w:rsid w:val="007103EC"/>
    <w:rsid w:val="00731150"/>
    <w:rsid w:val="00756170"/>
    <w:rsid w:val="00796940"/>
    <w:rsid w:val="007D0120"/>
    <w:rsid w:val="007E4BF6"/>
    <w:rsid w:val="00816E24"/>
    <w:rsid w:val="00823F30"/>
    <w:rsid w:val="00856910"/>
    <w:rsid w:val="00884143"/>
    <w:rsid w:val="00886F25"/>
    <w:rsid w:val="00905770"/>
    <w:rsid w:val="009B5F31"/>
    <w:rsid w:val="00A6411D"/>
    <w:rsid w:val="00A74987"/>
    <w:rsid w:val="00AF11ED"/>
    <w:rsid w:val="00B172B6"/>
    <w:rsid w:val="00B17491"/>
    <w:rsid w:val="00B2334B"/>
    <w:rsid w:val="00BC0F82"/>
    <w:rsid w:val="00BF0C4B"/>
    <w:rsid w:val="00C258F1"/>
    <w:rsid w:val="00DE2082"/>
    <w:rsid w:val="00DF3F26"/>
    <w:rsid w:val="00E2117C"/>
    <w:rsid w:val="00EF267E"/>
    <w:rsid w:val="00EF3EDE"/>
    <w:rsid w:val="00F2512D"/>
    <w:rsid w:val="00F64A2C"/>
    <w:rsid w:val="00F80537"/>
    <w:rsid w:val="00F92F76"/>
    <w:rsid w:val="00FA2A4F"/>
    <w:rsid w:val="0819425E"/>
    <w:rsid w:val="0B457103"/>
    <w:rsid w:val="0DE49F36"/>
    <w:rsid w:val="0E4610DD"/>
    <w:rsid w:val="1F2C8447"/>
    <w:rsid w:val="218CE103"/>
    <w:rsid w:val="2517F104"/>
    <w:rsid w:val="2732FF36"/>
    <w:rsid w:val="2B5DA1B9"/>
    <w:rsid w:val="31757C94"/>
    <w:rsid w:val="350FCA6B"/>
    <w:rsid w:val="36485D2D"/>
    <w:rsid w:val="37A0B2CE"/>
    <w:rsid w:val="37B1B0BF"/>
    <w:rsid w:val="3C77F0E8"/>
    <w:rsid w:val="3CEDC790"/>
    <w:rsid w:val="3F2424C9"/>
    <w:rsid w:val="414B620B"/>
    <w:rsid w:val="4A61C512"/>
    <w:rsid w:val="4B35A7A9"/>
    <w:rsid w:val="4CA08BD1"/>
    <w:rsid w:val="4E51800A"/>
    <w:rsid w:val="4FA013D9"/>
    <w:rsid w:val="53072235"/>
    <w:rsid w:val="5BC3C372"/>
    <w:rsid w:val="5DA7CBC6"/>
    <w:rsid w:val="607BC035"/>
    <w:rsid w:val="618CD7E6"/>
    <w:rsid w:val="62E93F76"/>
    <w:rsid w:val="6D9CE462"/>
    <w:rsid w:val="70D48524"/>
    <w:rsid w:val="719710C3"/>
    <w:rsid w:val="72705585"/>
    <w:rsid w:val="730E534B"/>
    <w:rsid w:val="7FFDD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2331B"/>
  <w15:docId w15:val="{D5C9F192-878F-45B9-AC69-8468C318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B233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82C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2C7E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644F7F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23F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3F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3F3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F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F30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1522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yperlink" Target="mailto:cdeogracias@gov.n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rdy\Government%20of%20Nunavut\HEA%20Communications%20-%20General\x%20Templates%20&amp;%20Samples\GN%20Public%20Health%20Advisor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44C44-8BF2-4523-A8A0-D0C61AE7C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D0BEF9-0BE9-402D-BAC9-8B28A1322CDF}">
  <ds:schemaRefs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5ca4c7a7-88fe-4670-ac08-0fa46a02f97c"/>
    <ds:schemaRef ds:uri="e6c79451-d6c9-44ca-b068-6d3603d6ddd9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D90007C-4E65-4636-A5D4-209A91586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GN Public Health Advisory Template</Template>
  <TotalTime>5</TotalTime>
  <Pages>2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</dc:creator>
  <cp:lastModifiedBy>Alibhai, Iqbal</cp:lastModifiedBy>
  <cp:revision>5</cp:revision>
  <cp:lastPrinted>2025-08-22T17:29:00Z</cp:lastPrinted>
  <dcterms:created xsi:type="dcterms:W3CDTF">2025-08-19T14:57:00Z</dcterms:created>
  <dcterms:modified xsi:type="dcterms:W3CDTF">2025-08-22T17:29:00Z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