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275BE87E" w:rsidR="4B35A7A9" w:rsidRPr="00085FAC" w:rsidRDefault="4B35A7A9" w:rsidP="006564E2">
      <w:pPr>
        <w:pStyle w:val="BodyA"/>
        <w:spacing w:before="240" w:after="240" w:line="259" w:lineRule="auto"/>
        <w:rPr>
          <w:rFonts w:ascii="Euphemia" w:hAnsi="Euphemia" w:cs="Arial"/>
          <w:b/>
          <w:bCs/>
          <w:sz w:val="36"/>
          <w:szCs w:val="36"/>
          <w:lang w:val="en-CA"/>
        </w:rPr>
      </w:pPr>
      <w:r w:rsidRPr="00085FAC">
        <w:rPr>
          <w:rFonts w:ascii="Euphemia" w:eastAsia="Gadugi" w:hAnsi="Euphemia" w:cs="Gadugi"/>
          <w:b/>
          <w:sz w:val="36"/>
          <w:lang w:val="iu-Cans-CA" w:bidi="iu-Cans-CA"/>
        </w:rPr>
        <w:t>ᐃᒪᕐᒥᒃ</w:t>
      </w:r>
      <w:r w:rsidRPr="00085FAC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b/>
          <w:sz w:val="36"/>
          <w:lang w:val="iu-Cans-CA" w:bidi="iu-Cans-CA"/>
        </w:rPr>
        <w:t>ᖃᓛᖅᑎᑦᑎᑲᑕᖁᔭᐅᓂᕐᒧᑦ</w:t>
      </w:r>
      <w:r w:rsidRPr="00085FAC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b/>
          <w:sz w:val="36"/>
          <w:lang w:val="iu-Cans-CA" w:bidi="iu-Cans-CA"/>
        </w:rPr>
        <w:t>ᐃᖅᑲᐃᑎᑦᑎᔾᔪᑎ</w:t>
      </w:r>
      <w:r w:rsidRPr="00085FAC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b/>
          <w:sz w:val="36"/>
          <w:lang w:val="iu-Cans-CA" w:bidi="iu-Cans-CA"/>
        </w:rPr>
        <w:t>ᖃᒪᓂ</w:t>
      </w:r>
      <w:r w:rsidRPr="00085FAC">
        <w:rPr>
          <w:rFonts w:ascii="Euphemia" w:eastAsia="Gadugi" w:hAnsi="Euphemia" w:cs="Arial"/>
          <w:b/>
          <w:sz w:val="36"/>
          <w:lang w:val="iu-Cans-CA" w:bidi="iu-Cans-CA"/>
        </w:rPr>
        <w:t>'</w:t>
      </w:r>
      <w:r w:rsidRPr="00085FAC">
        <w:rPr>
          <w:rFonts w:ascii="Euphemia" w:eastAsia="Gadugi" w:hAnsi="Euphemia" w:cs="Gadugi"/>
          <w:b/>
          <w:sz w:val="36"/>
          <w:lang w:val="iu-Cans-CA" w:bidi="iu-Cans-CA"/>
        </w:rPr>
        <w:t>ᑐᐊᕐᒥᐅᓄᑦ</w:t>
      </w:r>
    </w:p>
    <w:p w14:paraId="0059A5D8" w14:textId="06703704" w:rsidR="00167EF8" w:rsidRPr="00085FAC" w:rsidRDefault="000A7AB7" w:rsidP="72705585">
      <w:pPr>
        <w:pStyle w:val="BodyA"/>
        <w:tabs>
          <w:tab w:val="left" w:pos="3768"/>
        </w:tabs>
        <w:rPr>
          <w:rFonts w:ascii="Euphemia" w:hAnsi="Euphemia" w:cs="Arial"/>
          <w:b/>
          <w:bCs/>
          <w:lang w:val="en-CA"/>
        </w:rPr>
      </w:pPr>
      <w:r w:rsidRPr="00085FAC">
        <w:rPr>
          <w:rFonts w:ascii="Euphemia" w:eastAsia="Gadugi" w:hAnsi="Euphemia" w:cs="Gadugi"/>
          <w:b/>
          <w:lang w:val="iu-Cans-CA" w:bidi="iu-Cans-CA"/>
        </w:rPr>
        <w:t>ᐋᒋᓯ</w:t>
      </w:r>
      <w:r w:rsidRPr="00085FAC">
        <w:rPr>
          <w:rFonts w:ascii="Euphemia" w:eastAsia="Gadugi" w:hAnsi="Euphemia" w:cs="Arial"/>
          <w:b/>
          <w:lang w:val="iu-Cans-CA" w:bidi="iu-Cans-CA"/>
        </w:rPr>
        <w:t xml:space="preserve"> </w:t>
      </w:r>
      <w:r w:rsidR="00085FAC" w:rsidRPr="00085FAC">
        <w:rPr>
          <w:rFonts w:ascii="Euphemia" w:eastAsia="Gadugi" w:hAnsi="Euphemia" w:cs="Arial"/>
          <w:b/>
          <w:lang w:val="iu-Cans-CA" w:bidi="iu-Cans-CA"/>
        </w:rPr>
        <w:t>22</w:t>
      </w:r>
      <w:r w:rsidRPr="00085FAC">
        <w:rPr>
          <w:rFonts w:ascii="Euphemia" w:eastAsia="Gadugi" w:hAnsi="Euphemia" w:cs="Arial"/>
          <w:b/>
          <w:lang w:val="iu-Cans-CA" w:bidi="iu-Cans-CA"/>
        </w:rPr>
        <w:t>, 2025</w:t>
      </w:r>
    </w:p>
    <w:p w14:paraId="0A3C056C" w14:textId="007AB591" w:rsidR="00167EF8" w:rsidRPr="00085FAC" w:rsidRDefault="000A7AB7" w:rsidP="7FFDDC29">
      <w:pPr>
        <w:pStyle w:val="Default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eastAsia="Arial" w:hAnsi="Euphemia" w:cs="Arial"/>
          <w:b/>
          <w:bCs/>
          <w:lang w:val="en-CA"/>
        </w:rPr>
      </w:pPr>
      <w:r w:rsidRPr="00085FAC">
        <w:rPr>
          <w:rFonts w:ascii="Euphemia" w:eastAsia="Gadugi" w:hAnsi="Euphemia" w:cs="Gadugi"/>
          <w:b/>
          <w:lang w:val="iu-Cans-CA" w:bidi="iu-Cans-CA"/>
        </w:rPr>
        <w:t>ᖃᒪᓂ</w:t>
      </w:r>
      <w:r w:rsidRPr="00085FAC">
        <w:rPr>
          <w:rFonts w:ascii="Euphemia" w:eastAsia="Gadugi" w:hAnsi="Euphemia" w:cs="Arial"/>
          <w:b/>
          <w:lang w:val="iu-Cans-CA" w:bidi="iu-Cans-CA"/>
        </w:rPr>
        <w:t>'</w:t>
      </w:r>
      <w:r w:rsidRPr="00085FAC">
        <w:rPr>
          <w:rFonts w:ascii="Euphemia" w:eastAsia="Gadugi" w:hAnsi="Euphemia" w:cs="Gadugi"/>
          <w:b/>
          <w:lang w:val="iu-Cans-CA" w:bidi="iu-Cans-CA"/>
        </w:rPr>
        <w:t>ᑐᐊᖅ</w:t>
      </w:r>
      <w:r w:rsidRPr="00085FAC">
        <w:rPr>
          <w:rFonts w:ascii="Euphemia" w:eastAsia="Gadugi" w:hAnsi="Euphemia" w:cs="Arial"/>
          <w:b/>
          <w:lang w:val="iu-Cans-CA" w:bidi="iu-Cans-CA"/>
        </w:rPr>
        <w:t xml:space="preserve">, </w:t>
      </w:r>
      <w:r w:rsidRPr="00085FAC">
        <w:rPr>
          <w:rFonts w:ascii="Euphemia" w:eastAsia="Gadugi" w:hAnsi="Euphemia" w:cs="Gadugi"/>
          <w:b/>
          <w:lang w:val="iu-Cans-CA" w:bidi="iu-Cans-CA"/>
        </w:rPr>
        <w:t>ᓄᓇᕗᑦ</w:t>
      </w:r>
    </w:p>
    <w:p w14:paraId="377278BA" w14:textId="20109087" w:rsidR="00167EF8" w:rsidRPr="00085FAC" w:rsidRDefault="350FCA6B" w:rsidP="006564E2">
      <w:pPr>
        <w:pStyle w:val="Default"/>
        <w:spacing w:after="240" w:line="276" w:lineRule="auto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Arial"/>
          <w:lang w:val="iu-Cans-CA" w:bidi="iu-Cans-CA"/>
        </w:rPr>
        <w:br/>
      </w:r>
      <w:r w:rsidRPr="00085FAC">
        <w:rPr>
          <w:rFonts w:ascii="Euphemia" w:eastAsia="Gadugi" w:hAnsi="Euphemia" w:cs="Gadugi"/>
          <w:lang w:val="iu-Cans-CA" w:bidi="iu-Cans-CA"/>
        </w:rPr>
        <w:t>ᐋᓐᓂᐊᖃᕐᓇᙱᑦᑐᓕᕆᔨᒃᑯᑦ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ᖃᒪᓂᖅᐊᑐᖅᒥᐅᓕᒫᓂᒃ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ᐃᖅᑲᐃᓯᔪᒪᕗᑦ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ᓱᓕ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ᐃᒪᖅᒥᒃ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ᖃᓛᖅᑎᑦᑎᔭᕆᐊᖃᕐᓂᖏᓐᓂᒃ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ᐃᒥᓚᐅᙱᓐᓂᖏᓐᓂᒃ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ᑭᓯᐊᓂ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ᐅᖃᐅᓯᐅᒃᑲᓐᓂᖅᐸᑦ</w:t>
      </w:r>
      <w:r w:rsidRPr="00085FAC">
        <w:rPr>
          <w:rFonts w:ascii="Euphemia" w:eastAsia="Gadugi" w:hAnsi="Euphemia" w:cs="Arial"/>
          <w:lang w:val="iu-Cans-CA" w:bidi="iu-Cans-CA"/>
        </w:rPr>
        <w:t xml:space="preserve">. </w:t>
      </w:r>
      <w:r w:rsidRPr="00085FAC">
        <w:rPr>
          <w:rFonts w:ascii="Euphemia" w:eastAsia="Gadugi" w:hAnsi="Euphemia" w:cs="Gadugi"/>
          <w:lang w:val="iu-Cans-CA" w:bidi="iu-Cans-CA"/>
        </w:rPr>
        <w:t>ᐅᓇ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ᐆᒃᑐᕋᐅᑕᐅᔪᖅ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ᐃᒪᑦᑎᐊᕙᓕᐅᕈᑎᖓ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ᐊᐅᓚᐅᑎᕐᓗᓚᐅᕐᓂᖓᓄᑦ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ᐃᒥᖅᑕᕐᕕᖕᒥ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1BB6DD83" w14:textId="42BE63FE" w:rsidR="00167EF8" w:rsidRPr="00085FAC" w:rsidRDefault="350FCA6B" w:rsidP="006564E2">
      <w:pPr>
        <w:pStyle w:val="Default"/>
        <w:spacing w:after="240" w:line="276" w:lineRule="auto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ᐃᒪᖓ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ᖃᓛᖅᑎᑲᑕᖁᔭᐅᑎᓪᓗᒍ</w:t>
      </w:r>
      <w:r w:rsidRPr="00085FAC">
        <w:rPr>
          <w:rFonts w:ascii="Euphemia" w:eastAsia="Gadugi" w:hAnsi="Euphemia" w:cs="Arial"/>
          <w:lang w:val="iu-Cans-CA" w:bidi="iu-Cans-CA"/>
        </w:rPr>
        <w:t xml:space="preserve">, </w:t>
      </w:r>
      <w:r w:rsidRPr="00085FAC">
        <w:rPr>
          <w:rFonts w:ascii="Euphemia" w:eastAsia="Gadugi" w:hAnsi="Euphemia" w:cs="Gadugi"/>
          <w:lang w:val="iu-Cans-CA" w:bidi="iu-Cans-CA"/>
        </w:rPr>
        <w:t>ᐃᒥᖅᑕᐅᓂᐊᖅᑐᓕᒫᑦ</w:t>
      </w:r>
      <w:r w:rsidRPr="00085FAC">
        <w:rPr>
          <w:rFonts w:ascii="Euphemia" w:eastAsia="Gadugi" w:hAnsi="Euphemia" w:cs="Arial"/>
          <w:lang w:val="iu-Cans-CA" w:bidi="iu-Cans-CA"/>
        </w:rPr>
        <w:t xml:space="preserve"> 1 </w:t>
      </w:r>
      <w:r w:rsidRPr="00085FAC">
        <w:rPr>
          <w:rFonts w:ascii="Euphemia" w:eastAsia="Gadugi" w:hAnsi="Euphemia" w:cs="Gadugi"/>
          <w:lang w:val="iu-Cans-CA" w:bidi="iu-Cans-CA"/>
        </w:rPr>
        <w:t>ᒥᓂᑦᓯᒥᒃ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ᖃᓛᖅᑎᖅᑳᕆᐊᖃᖅᐳᖅ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78583D41" w14:textId="19C58031" w:rsidR="00167EF8" w:rsidRPr="00085FAC" w:rsidRDefault="350FCA6B" w:rsidP="006564E2">
      <w:pPr>
        <w:pStyle w:val="Default"/>
        <w:spacing w:after="240" w:line="276" w:lineRule="auto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ᐃᒪᓕᒫᑦᑎᐊᑦ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ᖃᓛᖅᑎᑕᐅᔭᕆᐊᖃᓪᓚᕆᒃᐳᑦ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ᐅᑯᓄᖓ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ᐊᑐᖅᑕᐅᓂᐊᑐᐊᕈᑎᒃ</w:t>
      </w:r>
      <w:r w:rsidRPr="00085FAC">
        <w:rPr>
          <w:rFonts w:ascii="Euphemia" w:eastAsia="Gadugi" w:hAnsi="Euphemia" w:cs="Arial"/>
          <w:lang w:val="iu-Cans-CA" w:bidi="iu-Cans-CA"/>
        </w:rPr>
        <w:t>:</w:t>
      </w:r>
    </w:p>
    <w:p w14:paraId="5D9994E0" w14:textId="28B59D41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ᐃᒥᕐᓂᐊᕐᓗᒍ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3BAC9BB1" w14:textId="09812E1C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ᐊᒫᒪᒃᑎᑦᑎᓂᐊᖅᑎᓪᓗᑎᑦ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ᓄᑕᕋᓛᒥᒃ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6F8C6823" w14:textId="043E1985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ᐃᒥᒐᒃᓴᓕᐅᕐᓂᐊᕐᓗᑎᑦ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ᓂᓚᓕᐅᕐᓂᐊᕈᕕᓪᓘᓐᓃᑦ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31A6C5A8" w14:textId="5AC20005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ᓰᕐᓇᖅᑐᓂᒃ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ᐱᕈᖅᑐᓂᒡᓗ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ᐃᕐᕈᖅᑐᐃᓂᐊᕈᕕᑦ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726CE021" w14:textId="47B9F450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ᓂᖅᖠᐅᕐᓂᐊᕐᓗᑎᑦ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0B11DBE7" w14:textId="37CB9CC7" w:rsidR="00167EF8" w:rsidRPr="00085FAC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ᑭᒍᑎᓯᐅᕐᓂᐊᖅᐸᑕ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376E6676" w14:textId="77777777" w:rsidR="006564E2" w:rsidRPr="00085FAC" w:rsidRDefault="006564E2" w:rsidP="006564E2">
      <w:pPr>
        <w:pStyle w:val="Default"/>
        <w:spacing w:after="240" w:line="276" w:lineRule="auto"/>
        <w:contextualSpacing/>
        <w:rPr>
          <w:rFonts w:ascii="Euphemia" w:hAnsi="Euphemia" w:cs="Arial"/>
          <w:lang w:val="en-CA"/>
        </w:rPr>
      </w:pPr>
    </w:p>
    <w:p w14:paraId="50A315CB" w14:textId="674E1AA2" w:rsidR="00167EF8" w:rsidRPr="00085FAC" w:rsidRDefault="350FCA6B" w:rsidP="006564E2">
      <w:pPr>
        <w:pStyle w:val="Default"/>
        <w:spacing w:after="240" w:line="276" w:lineRule="auto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ᐃᒥᕐᒥᑦ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ᖃᓛᖅᑎᑦᑎᔪᓐᓇᖅᑐᑎᑦ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ᐅᒃᑯᓯᖕᒧᑦ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ᖃᑦᑕᕐᒧᓪᓘᓐᓃᑦ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ᐃᒐᐅᑉ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ᖄᖓᒍᑦ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ᐅᕝᕙᓘᓐᓃᑦ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ᑲᑉᐳᔾᔭᕆᐊᓕᖕᒧᑦ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ᐆᓇᖅᓯᑦᑏᔾᔪᑎᒧᑦ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ᐃᒻᒥᓂᒃ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ᖃᒥᓲᖑᙱᑦᑐᒧᑦ</w:t>
      </w:r>
      <w:r w:rsidRPr="00085FAC">
        <w:rPr>
          <w:rFonts w:ascii="Euphemia" w:eastAsia="Gadugi" w:hAnsi="Euphemia" w:cs="Arial"/>
          <w:lang w:val="iu-Cans-CA" w:bidi="iu-Cans-CA"/>
        </w:rPr>
        <w:t xml:space="preserve">. </w:t>
      </w:r>
      <w:r w:rsidRPr="00085FAC">
        <w:rPr>
          <w:rFonts w:ascii="Euphemia" w:eastAsia="Gadugi" w:hAnsi="Euphemia" w:cs="Gadugi"/>
          <w:lang w:val="iu-Cans-CA" w:bidi="iu-Cans-CA"/>
        </w:rPr>
        <w:t>ᐃᒪᕐᒥᒃ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ᖃᓛᖅᑎᑦᑎᑲᑕᖁᔨᔪᑦ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ᖁᓛᓃᑦᑐᓄᑐᐊᖅ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ᑎᑎᕋᖅᓯᒪᔪᓂᒃ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ᐊᑐᕐᓂᐊᖅᑐᑦ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3275AE70" w14:textId="0471CD2D" w:rsidR="00167EF8" w:rsidRPr="00085FAC" w:rsidRDefault="350FCA6B" w:rsidP="006564E2">
      <w:pPr>
        <w:pStyle w:val="Default"/>
        <w:spacing w:after="240" w:line="276" w:lineRule="auto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ᐋᓐᓂᐊᖃᕐᓇᙱᑦᑐᓕᕆᔨᒃᑯᑦ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ᑐᓴᖅᑎᑦᑎᓂᐊᖅᐳᑦ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ᓄᓇᓕᖕᓂᑦ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ᖃᓛᖅᑎᑦᑎᔭᕆᐊᖃᕈᓐᓃᖅᐸᑦ</w:t>
      </w:r>
      <w:r w:rsidRPr="00085FAC">
        <w:rPr>
          <w:rFonts w:ascii="Euphemia" w:eastAsia="Gadugi" w:hAnsi="Euphemia" w:cs="Arial"/>
          <w:lang w:val="iu-Cans-CA" w:bidi="iu-Cans-CA"/>
        </w:rPr>
        <w:t>.</w:t>
      </w:r>
    </w:p>
    <w:p w14:paraId="0A9EC418" w14:textId="38F0DBF2" w:rsidR="00167EF8" w:rsidRPr="00085FAC" w:rsidRDefault="3CEDC790" w:rsidP="005177C7">
      <w:pPr>
        <w:jc w:val="center"/>
        <w:rPr>
          <w:rFonts w:ascii="Euphemia" w:hAnsi="Euphemia" w:cs="Arial"/>
          <w:sz w:val="22"/>
          <w:szCs w:val="22"/>
        </w:rPr>
      </w:pPr>
      <w:r w:rsidRPr="00085FAC">
        <w:rPr>
          <w:rFonts w:ascii="Euphemia" w:eastAsia="Gadugi" w:hAnsi="Euphemia" w:cs="Arial"/>
          <w:color w:val="222222"/>
          <w:sz w:val="22"/>
          <w:lang w:bidi="iu-Cans-CA"/>
        </w:rPr>
        <w:t>###</w:t>
      </w:r>
    </w:p>
    <w:p w14:paraId="2AE575DF" w14:textId="77777777" w:rsidR="00085FAC" w:rsidRPr="00085FAC" w:rsidRDefault="00085FAC">
      <w:pPr>
        <w:rPr>
          <w:rFonts w:ascii="Euphemia" w:eastAsia="Gadugi" w:hAnsi="Euphemia" w:cs="Gadugi"/>
          <w:b/>
          <w:color w:val="000000"/>
          <w:sz w:val="22"/>
          <w:szCs w:val="22"/>
          <w:u w:color="000000"/>
          <w:lang w:eastAsia="en-CA" w:bidi="iu-Cans-CA"/>
        </w:rPr>
      </w:pPr>
      <w:r w:rsidRPr="00085FAC">
        <w:rPr>
          <w:rFonts w:ascii="Euphemia" w:eastAsia="Gadugi" w:hAnsi="Euphemia" w:cs="Gadugi"/>
          <w:b/>
          <w:lang w:bidi="iu-Cans-CA"/>
        </w:rPr>
        <w:br w:type="page"/>
      </w:r>
    </w:p>
    <w:p w14:paraId="38D1F70D" w14:textId="77777777" w:rsidR="00085FAC" w:rsidRPr="00085FAC" w:rsidRDefault="00085FAC" w:rsidP="006564E2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08CA2A77" w14:textId="77777777" w:rsidR="00085FAC" w:rsidRPr="00085FAC" w:rsidRDefault="00085FAC" w:rsidP="006564E2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7C09A977" w14:textId="77777777" w:rsidR="00085FAC" w:rsidRPr="00085FAC" w:rsidRDefault="00085FAC" w:rsidP="006564E2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07D58AFD" w14:textId="4ECBD07A" w:rsidR="00167EF8" w:rsidRPr="00085FAC" w:rsidRDefault="007D0120" w:rsidP="006564E2">
      <w:pPr>
        <w:pStyle w:val="NoSpacing"/>
        <w:spacing w:after="240"/>
        <w:jc w:val="both"/>
        <w:rPr>
          <w:rFonts w:ascii="Euphemia" w:eastAsia="Arial" w:hAnsi="Euphemia" w:cs="Arial"/>
          <w:lang w:val="en-CA"/>
        </w:rPr>
      </w:pPr>
      <w:r w:rsidRPr="00085FAC">
        <w:rPr>
          <w:rFonts w:ascii="Euphemia" w:eastAsia="Gadugi" w:hAnsi="Euphemia" w:cs="Gadugi"/>
          <w:b/>
          <w:lang w:val="iu-Cans-CA" w:bidi="iu-Cans-CA"/>
        </w:rPr>
        <w:t>ᐱᕙᓪᓕᐊᔪᓂᒃ</w:t>
      </w:r>
      <w:r w:rsidRPr="00085FAC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b/>
          <w:lang w:val="iu-Cans-CA" w:bidi="iu-Cans-CA"/>
        </w:rPr>
        <w:t>ᖃᐅᔨᒋᐊᕐᕕᒃᓴᖅ</w:t>
      </w:r>
      <w:r w:rsidRPr="00085FAC">
        <w:rPr>
          <w:rFonts w:ascii="Euphemia" w:eastAsia="Gadugi" w:hAnsi="Euphemia" w:cs="Arial"/>
          <w:b/>
          <w:lang w:val="iu-Cans-CA" w:bidi="iu-Cans-CA"/>
        </w:rPr>
        <w:t xml:space="preserve">: </w:t>
      </w:r>
    </w:p>
    <w:p w14:paraId="72E384D9" w14:textId="4F314AD3" w:rsidR="00905770" w:rsidRPr="00085FAC" w:rsidRDefault="00905770" w:rsidP="00905770">
      <w:pPr>
        <w:pStyle w:val="NoSpacing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ᓵᒪᐃᓐ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ᑎᐅᒍᐊᓯᐊᔅ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</w:p>
    <w:p w14:paraId="1D6C71D8" w14:textId="77777777" w:rsidR="00905770" w:rsidRPr="00085FAC" w:rsidRDefault="00905770" w:rsidP="00905770">
      <w:pPr>
        <w:pStyle w:val="NoSpacing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ᑐᓴᒐᒃᓴᓕᕆᔨᓄᑦ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  <w:r w:rsidRPr="00085FAC">
        <w:rPr>
          <w:rFonts w:ascii="Euphemia" w:eastAsia="Gadugi" w:hAnsi="Euphemia" w:cs="Gadugi"/>
          <w:lang w:val="iu-Cans-CA" w:bidi="iu-Cans-CA"/>
        </w:rPr>
        <w:t>ᐊᐅᓚᑦᑎᔨ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</w:p>
    <w:p w14:paraId="64582C6E" w14:textId="77777777" w:rsidR="00905770" w:rsidRPr="00085FAC" w:rsidRDefault="00905770" w:rsidP="00905770">
      <w:pPr>
        <w:pStyle w:val="NoSpacing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Gadugi"/>
          <w:lang w:val="iu-Cans-CA" w:bidi="iu-Cans-CA"/>
        </w:rPr>
        <w:t>ᐋᓐᓂᐊᖃᕐᓇᙱᑦᑐᓕᕆᔨᒃᑯᑦ</w:t>
      </w:r>
      <w:r w:rsidRPr="00085FAC">
        <w:rPr>
          <w:rFonts w:ascii="Euphemia" w:eastAsia="Gadugi" w:hAnsi="Euphemia" w:cs="Arial"/>
          <w:lang w:val="iu-Cans-CA" w:bidi="iu-Cans-CA"/>
        </w:rPr>
        <w:t xml:space="preserve"> </w:t>
      </w:r>
    </w:p>
    <w:p w14:paraId="25AD644F" w14:textId="77777777" w:rsidR="00905770" w:rsidRPr="00085FAC" w:rsidRDefault="00905770" w:rsidP="00905770">
      <w:pPr>
        <w:pStyle w:val="NoSpacing"/>
        <w:rPr>
          <w:rFonts w:ascii="Euphemia" w:hAnsi="Euphemia" w:cs="Arial"/>
          <w:lang w:val="en-CA"/>
        </w:rPr>
      </w:pPr>
      <w:r w:rsidRPr="00085FAC">
        <w:rPr>
          <w:rFonts w:ascii="Euphemia" w:eastAsia="Gadugi" w:hAnsi="Euphemia" w:cs="Arial"/>
          <w:lang w:val="iu-Cans-CA" w:bidi="iu-Cans-CA"/>
        </w:rPr>
        <w:t xml:space="preserve">867-975-5712 </w:t>
      </w:r>
    </w:p>
    <w:p w14:paraId="37E8D596" w14:textId="6D7EC40A" w:rsidR="2B5DA1B9" w:rsidRPr="00085FAC" w:rsidRDefault="00C6693A" w:rsidP="00905770">
      <w:pPr>
        <w:pStyle w:val="NoSpacing"/>
        <w:rPr>
          <w:rFonts w:ascii="Euphemia" w:hAnsi="Euphemia" w:cs="Arial"/>
          <w:color w:val="0000FF"/>
          <w:lang w:val="en-CA"/>
        </w:rPr>
      </w:pPr>
      <w:hyperlink r:id="rId10" w:history="1">
        <w:r w:rsidRPr="00085FAC">
          <w:rPr>
            <w:rStyle w:val="Hyperlink"/>
            <w:rFonts w:ascii="Euphemia" w:eastAsia="Gadugi" w:hAnsi="Euphemia" w:cs="Arial"/>
            <w:color w:val="0000FF"/>
            <w:lang w:val="iu-Cans-CA" w:bidi="iu-Cans-CA"/>
          </w:rPr>
          <w:t>cdeogracias@gov.nu.ca</w:t>
        </w:r>
      </w:hyperlink>
      <w:r w:rsidRPr="00085FAC">
        <w:rPr>
          <w:rFonts w:ascii="Euphemia" w:eastAsia="Gadugi" w:hAnsi="Euphemia" w:cs="Arial"/>
          <w:color w:val="0000FF"/>
          <w:lang w:val="iu-Cans-CA" w:bidi="iu-Cans-CA"/>
        </w:rPr>
        <w:t xml:space="preserve"> </w:t>
      </w:r>
    </w:p>
    <w:sectPr w:rsidR="2B5DA1B9" w:rsidRPr="00085FAC" w:rsidSect="00415226">
      <w:headerReference w:type="default" r:id="rId11"/>
      <w:footerReference w:type="even" r:id="rId12"/>
      <w:pgSz w:w="12240" w:h="15840"/>
      <w:pgMar w:top="1440" w:right="126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2206" w14:textId="77777777" w:rsidR="007A3433" w:rsidRPr="00276E23" w:rsidRDefault="007A3433">
      <w:r w:rsidRPr="00276E23">
        <w:separator/>
      </w:r>
    </w:p>
  </w:endnote>
  <w:endnote w:type="continuationSeparator" w:id="0">
    <w:p w14:paraId="7C803E84" w14:textId="77777777" w:rsidR="007A3433" w:rsidRPr="00276E23" w:rsidRDefault="007A3433">
      <w:r w:rsidRPr="00276E23">
        <w:continuationSeparator/>
      </w:r>
    </w:p>
  </w:endnote>
  <w:endnote w:type="continuationNotice" w:id="1">
    <w:p w14:paraId="00E92B53" w14:textId="77777777" w:rsidR="007A3433" w:rsidRPr="00276E23" w:rsidRDefault="007A34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84BB" w14:textId="77777777" w:rsidR="00085FAC" w:rsidRPr="00085FAC" w:rsidRDefault="00085FAC" w:rsidP="00085FAC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en-CA"/>
      </w:rPr>
    </w:pPr>
    <w:r w:rsidRPr="00085FAC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ᑐᓴᖅᑎᑦᑎᔾᔪᑏᑦ ᐊᑐᐃᓐᓇᐃᑦ ᐃᓄᒃᑎᑐᑦ, ᖃᓪᓗᓈᑐᑦ ᐃᓄᐃᓐᓇᖅᑐᓐ ᐅᐃᕖᑐᓪᓗ ᐅᕙᙵᑦ </w:t>
    </w:r>
    <w:r w:rsidRPr="00085FAC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085FAC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085FAC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085FAC">
      <w:rPr>
        <w:rFonts w:ascii="Arial" w:eastAsia="Gadugi" w:hAnsi="Arial" w:cs="Arial"/>
        <w:i/>
        <w:sz w:val="16"/>
        <w:lang w:val="iu-Cans-CA" w:bidi="iu-Cans-CA"/>
      </w:rPr>
      <w:br/>
    </w:r>
    <w:r w:rsidRPr="00085FAC">
      <w:rPr>
        <w:rFonts w:ascii="Arial" w:eastAsia="Gadugi" w:hAnsi="Arial" w:cs="Arial"/>
        <w:sz w:val="16"/>
        <w:lang w:val="iu-Cans-CA" w:bidi="iu-Cans-CA"/>
      </w:rPr>
      <w:t xml:space="preserve">Inungnun Aanniaqtailinikkut Unniudjutit hailihimajun Inuktitut, Qablunaatun, Inuinnaqtun Uiuitullu uvani </w:t>
    </w:r>
    <w:r w:rsidRPr="00085FAC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085FAC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085FAC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085FAC">
      <w:rPr>
        <w:rFonts w:ascii="Arial" w:eastAsia="Gadugi" w:hAnsi="Arial" w:cs="Arial"/>
        <w:sz w:val="16"/>
        <w:lang w:val="iu-Cans-CA" w:bidi="iu-Cans-CA"/>
      </w:rPr>
      <w:t>.</w:t>
    </w:r>
    <w:r w:rsidRPr="00085FAC">
      <w:rPr>
        <w:rFonts w:ascii="Arial" w:eastAsia="Gadugi" w:hAnsi="Arial" w:cs="Arial"/>
        <w:i/>
        <w:sz w:val="16"/>
        <w:lang w:val="iu-Cans-CA" w:bidi="iu-Cans-CA"/>
      </w:rPr>
      <w:br/>
    </w:r>
  </w:p>
  <w:p w14:paraId="2F599F53" w14:textId="77777777" w:rsidR="00085FAC" w:rsidRPr="00085FAC" w:rsidRDefault="00085FAC" w:rsidP="00085FAC">
    <w:pPr>
      <w:pStyle w:val="Footer"/>
      <w:tabs>
        <w:tab w:val="clear" w:pos="9360"/>
        <w:tab w:val="right" w:pos="9340"/>
      </w:tabs>
      <w:rPr>
        <w:rFonts w:ascii="Euphemia" w:hAnsi="Euphemia"/>
        <w:lang w:val="en-CA"/>
      </w:rPr>
    </w:pPr>
    <w:r w:rsidRPr="00085FAC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FDB18" w14:textId="77777777" w:rsidR="007A3433" w:rsidRPr="00276E23" w:rsidRDefault="007A3433">
      <w:r w:rsidRPr="00276E23">
        <w:separator/>
      </w:r>
    </w:p>
  </w:footnote>
  <w:footnote w:type="continuationSeparator" w:id="0">
    <w:p w14:paraId="30858E15" w14:textId="77777777" w:rsidR="007A3433" w:rsidRPr="00276E23" w:rsidRDefault="007A3433">
      <w:r w:rsidRPr="00276E23">
        <w:continuationSeparator/>
      </w:r>
    </w:p>
  </w:footnote>
  <w:footnote w:type="continuationNotice" w:id="1">
    <w:p w14:paraId="718CB004" w14:textId="77777777" w:rsidR="007A3433" w:rsidRPr="00276E23" w:rsidRDefault="007A34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9B9D" w14:textId="77777777" w:rsidR="00167EF8" w:rsidRPr="00276E23" w:rsidRDefault="007D0120">
    <w:pPr>
      <w:pStyle w:val="BodyA"/>
      <w:tabs>
        <w:tab w:val="center" w:pos="4680"/>
      </w:tabs>
      <w:rPr>
        <w:lang w:val="en-CA"/>
      </w:rPr>
    </w:pPr>
    <w:r w:rsidRPr="00276E23">
      <w:rPr>
        <w:rFonts w:ascii="Gadugi" w:eastAsia="Gadugi" w:hAnsi="Gadugi" w:cs="Gadugi"/>
        <w:noProof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2210588F" wp14:editId="682226AF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276E23">
      <w:rPr>
        <w:rFonts w:ascii="Gadugi" w:eastAsia="Gadugi" w:hAnsi="Gadugi" w:cs="Gadugi"/>
        <w:lang w:val="iu-Cans-CA" w:bidi="iu-Cans-CA"/>
      </w:rPr>
      <w:t xml:space="preserve"> </w:t>
    </w:r>
    <w:r w:rsidRPr="00276E23">
      <w:rPr>
        <w:rFonts w:ascii="Gadugi" w:eastAsia="Gadugi" w:hAnsi="Gadugi" w:cs="Gadugi"/>
        <w:lang w:val="iu-Cans-CA" w:bidi="iu-Cans-CA"/>
      </w:rPr>
      <w:tab/>
    </w:r>
  </w:p>
  <w:p w14:paraId="17138E89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644FCF98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64DBF267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64EF40BE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4993A55F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403BFA04" w14:textId="77777777" w:rsidR="00167EF8" w:rsidRPr="00276E23" w:rsidRDefault="00167EF8">
    <w:pPr>
      <w:pStyle w:val="BodyA"/>
      <w:tabs>
        <w:tab w:val="center" w:pos="4680"/>
      </w:tabs>
      <w:rPr>
        <w:lang w:val="en-CA"/>
      </w:rPr>
    </w:pPr>
  </w:p>
  <w:p w14:paraId="57F33063" w14:textId="77777777" w:rsidR="00167EF8" w:rsidRPr="00276E23" w:rsidRDefault="00167EF8">
    <w:pPr>
      <w:pStyle w:val="BodyA"/>
      <w:tabs>
        <w:tab w:val="center" w:pos="4680"/>
      </w:tabs>
      <w:rPr>
        <w:rFonts w:ascii="Arial" w:eastAsia="Arial" w:hAnsi="Arial" w:cs="Arial"/>
        <w:b/>
        <w:bCs/>
        <w:lang w:val="en-CA"/>
      </w:rPr>
    </w:pPr>
  </w:p>
  <w:p w14:paraId="27942400" w14:textId="77777777" w:rsidR="00167EF8" w:rsidRPr="00085FAC" w:rsidRDefault="007D0120" w:rsidP="006564E2">
    <w:pPr>
      <w:pStyle w:val="BodyA"/>
      <w:tabs>
        <w:tab w:val="center" w:pos="4680"/>
      </w:tabs>
      <w:rPr>
        <w:rFonts w:ascii="Euphemia" w:hAnsi="Euphemia"/>
        <w:lang w:val="en-CA"/>
      </w:rPr>
    </w:pPr>
    <w:r w:rsidRPr="00085FAC">
      <w:rPr>
        <w:rFonts w:ascii="Euphemia" w:eastAsia="Gadugi" w:hAnsi="Euphemia" w:cs="Gadugi"/>
        <w:b/>
        <w:sz w:val="48"/>
        <w:lang w:val="iu-Cans-CA" w:bidi="iu-Cans-CA"/>
      </w:rPr>
      <w:t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2"/>
  </w:num>
  <w:num w:numId="2" w16cid:durableId="734468733">
    <w:abstractNumId w:val="1"/>
  </w:num>
  <w:num w:numId="3" w16cid:durableId="1104425161">
    <w:abstractNumId w:val="3"/>
  </w:num>
  <w:num w:numId="4" w16cid:durableId="7721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766BB"/>
    <w:rsid w:val="00085FAC"/>
    <w:rsid w:val="000A7AB7"/>
    <w:rsid w:val="000D5FA8"/>
    <w:rsid w:val="00110C39"/>
    <w:rsid w:val="00145F22"/>
    <w:rsid w:val="0014D378"/>
    <w:rsid w:val="00161B3A"/>
    <w:rsid w:val="00167EF8"/>
    <w:rsid w:val="00182C7E"/>
    <w:rsid w:val="00210894"/>
    <w:rsid w:val="00261B5E"/>
    <w:rsid w:val="00276E23"/>
    <w:rsid w:val="00311830"/>
    <w:rsid w:val="00317E3F"/>
    <w:rsid w:val="0032334B"/>
    <w:rsid w:val="003319F3"/>
    <w:rsid w:val="00415226"/>
    <w:rsid w:val="004D7572"/>
    <w:rsid w:val="005177C7"/>
    <w:rsid w:val="00541CAB"/>
    <w:rsid w:val="00581E1A"/>
    <w:rsid w:val="005A3FF1"/>
    <w:rsid w:val="005E7F0B"/>
    <w:rsid w:val="00611079"/>
    <w:rsid w:val="0063659F"/>
    <w:rsid w:val="00644F7F"/>
    <w:rsid w:val="006564E2"/>
    <w:rsid w:val="00671FD9"/>
    <w:rsid w:val="007103EC"/>
    <w:rsid w:val="00731150"/>
    <w:rsid w:val="00756170"/>
    <w:rsid w:val="00796940"/>
    <w:rsid w:val="007A3433"/>
    <w:rsid w:val="007D0120"/>
    <w:rsid w:val="007E4BF6"/>
    <w:rsid w:val="00816E24"/>
    <w:rsid w:val="00823F30"/>
    <w:rsid w:val="00856910"/>
    <w:rsid w:val="00884143"/>
    <w:rsid w:val="00886F25"/>
    <w:rsid w:val="00905770"/>
    <w:rsid w:val="00983259"/>
    <w:rsid w:val="009B5F31"/>
    <w:rsid w:val="009E14B7"/>
    <w:rsid w:val="00A74987"/>
    <w:rsid w:val="00AF11ED"/>
    <w:rsid w:val="00B172B6"/>
    <w:rsid w:val="00B17491"/>
    <w:rsid w:val="00B2334B"/>
    <w:rsid w:val="00BC0F82"/>
    <w:rsid w:val="00BF0C4B"/>
    <w:rsid w:val="00C258F1"/>
    <w:rsid w:val="00C6693A"/>
    <w:rsid w:val="00EA3CF6"/>
    <w:rsid w:val="00EF267E"/>
    <w:rsid w:val="00EF3EDE"/>
    <w:rsid w:val="00F2512D"/>
    <w:rsid w:val="00F80537"/>
    <w:rsid w:val="00F92F76"/>
    <w:rsid w:val="00FA2A4F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BEF9-0BE9-402D-BAC9-8B28A1322CDF}">
  <ds:schemaRefs>
    <ds:schemaRef ds:uri="http://purl.org/dc/elements/1.1/"/>
    <ds:schemaRef ds:uri="e6c79451-d6c9-44ca-b068-6d3603d6ddd9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5ca4c7a7-88fe-4670-ac08-0fa46a02f97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8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4</cp:revision>
  <cp:lastPrinted>2025-08-22T18:02:00Z</cp:lastPrinted>
  <dcterms:created xsi:type="dcterms:W3CDTF">2025-08-19T14:45:00Z</dcterms:created>
  <dcterms:modified xsi:type="dcterms:W3CDTF">2025-08-22T18:02:00Z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