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D650F" w14:textId="2FDBDE2F" w:rsidR="4B35A7A9" w:rsidRPr="007E400F" w:rsidRDefault="007C3D5D" w:rsidP="006564E2">
      <w:pPr>
        <w:pStyle w:val="BodyA"/>
        <w:spacing w:before="240" w:after="240" w:line="259" w:lineRule="auto"/>
        <w:rPr>
          <w:rFonts w:ascii="Euphemia" w:hAnsi="Euphemia"/>
          <w:b/>
          <w:bCs/>
          <w:sz w:val="36"/>
          <w:szCs w:val="36"/>
        </w:rPr>
      </w:pPr>
      <w:proofErr w:type="spellStart"/>
      <w:r w:rsidRPr="007E400F">
        <w:rPr>
          <w:rFonts w:ascii="Euphemia" w:hAnsi="Euphemia" w:cs="Gadugi"/>
          <w:b/>
          <w:bCs/>
          <w:sz w:val="36"/>
          <w:szCs w:val="36"/>
        </w:rPr>
        <w:t>ᐃᒃᐱᐊᕐᔪᖕᒥ</w:t>
      </w:r>
      <w:proofErr w:type="spellEnd"/>
      <w:r w:rsidRPr="007E400F">
        <w:rPr>
          <w:rFonts w:ascii="Euphemia" w:hAnsi="Euphemia"/>
          <w:b/>
          <w:bCs/>
          <w:sz w:val="36"/>
          <w:szCs w:val="36"/>
        </w:rPr>
        <w:t xml:space="preserve"> </w:t>
      </w:r>
      <w:proofErr w:type="spellStart"/>
      <w:r w:rsidRPr="007E400F">
        <w:rPr>
          <w:rFonts w:ascii="Euphemia" w:hAnsi="Euphemia" w:cs="Gadugi"/>
          <w:b/>
          <w:bCs/>
          <w:sz w:val="36"/>
          <w:szCs w:val="36"/>
        </w:rPr>
        <w:t>ᐃᖅᑲᐃᓯᔭᐅᕗᑦ</w:t>
      </w:r>
      <w:proofErr w:type="spellEnd"/>
      <w:r w:rsidRPr="007E400F">
        <w:rPr>
          <w:rFonts w:ascii="Euphemia" w:hAnsi="Euphemia"/>
          <w:b/>
          <w:bCs/>
          <w:sz w:val="36"/>
          <w:szCs w:val="36"/>
        </w:rPr>
        <w:t xml:space="preserve"> </w:t>
      </w:r>
      <w:proofErr w:type="spellStart"/>
      <w:r w:rsidRPr="007E400F">
        <w:rPr>
          <w:rFonts w:ascii="Euphemia" w:hAnsi="Euphemia" w:cs="Gadugi"/>
          <w:b/>
          <w:bCs/>
          <w:sz w:val="36"/>
          <w:szCs w:val="36"/>
        </w:rPr>
        <w:t>ᐃᒪᖓ</w:t>
      </w:r>
      <w:proofErr w:type="spellEnd"/>
      <w:r w:rsidRPr="007E400F">
        <w:rPr>
          <w:rFonts w:ascii="Euphemia" w:hAnsi="Euphemia"/>
          <w:b/>
          <w:bCs/>
          <w:sz w:val="36"/>
          <w:szCs w:val="36"/>
        </w:rPr>
        <w:t xml:space="preserve"> </w:t>
      </w:r>
      <w:proofErr w:type="spellStart"/>
      <w:r w:rsidRPr="007E400F">
        <w:rPr>
          <w:rFonts w:ascii="Euphemia" w:hAnsi="Euphemia" w:cs="Gadugi"/>
          <w:b/>
          <w:bCs/>
          <w:sz w:val="36"/>
          <w:szCs w:val="36"/>
        </w:rPr>
        <w:t>ᖃᓛᖅᑎᑦᑕᕆᐊᖃᕐᓂᖓᓂᒃ</w:t>
      </w:r>
      <w:proofErr w:type="spellEnd"/>
    </w:p>
    <w:p w14:paraId="0059A5D8" w14:textId="64D50363" w:rsidR="00167EF8" w:rsidRPr="007E400F" w:rsidRDefault="00B806AA" w:rsidP="72705585">
      <w:pPr>
        <w:pStyle w:val="BodyA"/>
        <w:tabs>
          <w:tab w:val="left" w:pos="3768"/>
        </w:tabs>
        <w:rPr>
          <w:rFonts w:ascii="Euphemia" w:hAnsi="Euphemia"/>
          <w:b/>
          <w:bCs/>
        </w:rPr>
      </w:pPr>
      <w:proofErr w:type="spellStart"/>
      <w:r w:rsidRPr="00B806AA">
        <w:rPr>
          <w:rFonts w:ascii="Euphemia" w:hAnsi="Euphemia" w:cs="Gadugi"/>
          <w:b/>
          <w:bCs/>
        </w:rPr>
        <w:t>ᔪᓚᐃ</w:t>
      </w:r>
      <w:proofErr w:type="spellEnd"/>
      <w:r>
        <w:rPr>
          <w:rFonts w:ascii="Euphemia" w:hAnsi="Euphemia" w:cs="Gadugi"/>
          <w:b/>
          <w:bCs/>
        </w:rPr>
        <w:t xml:space="preserve"> </w:t>
      </w:r>
      <w:r w:rsidR="00EF62D5">
        <w:rPr>
          <w:rFonts w:ascii="Euphemia" w:hAnsi="Euphemia" w:cs="Gadugi"/>
          <w:b/>
          <w:bCs/>
        </w:rPr>
        <w:t>10</w:t>
      </w:r>
      <w:r w:rsidR="0B457103" w:rsidRPr="007E400F">
        <w:rPr>
          <w:rFonts w:ascii="Euphemia" w:hAnsi="Euphemia"/>
          <w:b/>
          <w:bCs/>
        </w:rPr>
        <w:t xml:space="preserve">, </w:t>
      </w:r>
      <w:r w:rsidR="000D5FA8" w:rsidRPr="007E400F">
        <w:rPr>
          <w:rFonts w:ascii="Euphemia" w:hAnsi="Euphemia"/>
          <w:b/>
          <w:bCs/>
        </w:rPr>
        <w:t>202</w:t>
      </w:r>
      <w:r w:rsidR="00816306" w:rsidRPr="007E400F">
        <w:rPr>
          <w:rFonts w:ascii="Euphemia" w:hAnsi="Euphemia"/>
          <w:b/>
          <w:bCs/>
        </w:rPr>
        <w:t>5</w:t>
      </w:r>
    </w:p>
    <w:p w14:paraId="0A3C056C" w14:textId="78A113C3" w:rsidR="00167EF8" w:rsidRPr="007E400F" w:rsidRDefault="00816306" w:rsidP="7FFDDC29">
      <w:pPr>
        <w:pStyle w:val="Default"/>
        <w:pBdr>
          <w:bottom w:val="single" w:sz="12" w:space="0" w:color="000000"/>
        </w:pBdr>
        <w:tabs>
          <w:tab w:val="right" w:pos="9356"/>
        </w:tabs>
        <w:jc w:val="both"/>
        <w:rPr>
          <w:rFonts w:ascii="Euphemia" w:eastAsia="Arial" w:hAnsi="Euphemia" w:cs="Arial"/>
          <w:b/>
          <w:bCs/>
        </w:rPr>
      </w:pPr>
      <w:proofErr w:type="spellStart"/>
      <w:r w:rsidRPr="007E400F">
        <w:rPr>
          <w:rFonts w:ascii="Euphemia" w:hAnsi="Euphemia" w:cs="Gadugi"/>
          <w:b/>
          <w:bCs/>
        </w:rPr>
        <w:t>ᐃᒃᐱᐊᕐᔪᖕᒥ</w:t>
      </w:r>
      <w:proofErr w:type="spellEnd"/>
      <w:r w:rsidR="007D0120" w:rsidRPr="007E400F">
        <w:rPr>
          <w:rFonts w:ascii="Euphemia" w:hAnsi="Euphemia"/>
          <w:b/>
          <w:bCs/>
        </w:rPr>
        <w:t xml:space="preserve">, </w:t>
      </w:r>
      <w:proofErr w:type="spellStart"/>
      <w:r w:rsidR="00E960AB" w:rsidRPr="007E400F">
        <w:rPr>
          <w:rFonts w:ascii="Euphemia" w:hAnsi="Euphemia" w:cs="Gadugi"/>
          <w:b/>
          <w:bCs/>
        </w:rPr>
        <w:t>ᓄᓇᕗᑦ</w:t>
      </w:r>
      <w:proofErr w:type="spellEnd"/>
      <w:r w:rsidR="00B806AA">
        <w:rPr>
          <w:rFonts w:ascii="Euphemia" w:hAnsi="Euphemia"/>
          <w:b/>
          <w:bCs/>
        </w:rPr>
        <w:tab/>
        <w:t>45 secs</w:t>
      </w:r>
    </w:p>
    <w:p w14:paraId="6160103E" w14:textId="77777777" w:rsidR="007E400F" w:rsidRDefault="007E400F" w:rsidP="007E400F">
      <w:pPr>
        <w:pStyle w:val="Default"/>
        <w:spacing w:line="276" w:lineRule="auto"/>
        <w:rPr>
          <w:rFonts w:ascii="Euphemia" w:hAnsi="Euphemia" w:cs="Gadugi"/>
        </w:rPr>
      </w:pPr>
    </w:p>
    <w:p w14:paraId="377278BA" w14:textId="4053D529" w:rsidR="00167EF8" w:rsidRPr="007E400F" w:rsidRDefault="00186FAF" w:rsidP="00186FAF">
      <w:pPr>
        <w:pStyle w:val="Default"/>
        <w:spacing w:after="240" w:line="276" w:lineRule="auto"/>
        <w:rPr>
          <w:rFonts w:ascii="Euphemia" w:hAnsi="Euphemia" w:cs="Gadugi"/>
        </w:rPr>
      </w:pPr>
      <w:proofErr w:type="spellStart"/>
      <w:r w:rsidRPr="007E400F">
        <w:rPr>
          <w:rFonts w:ascii="Euphemia" w:hAnsi="Euphemia" w:cs="Gadugi"/>
        </w:rPr>
        <w:t>ᐋᓐᓂᐊᖃᕐᓇᙱᑦᑐᓕᕆᔨᒃᑯᑦ</w:t>
      </w:r>
      <w:proofErr w:type="spellEnd"/>
      <w:r w:rsidRPr="007E400F">
        <w:rPr>
          <w:rFonts w:ascii="Euphemia" w:hAnsi="Euphemia" w:cs="Gadugi"/>
        </w:rPr>
        <w:t xml:space="preserve"> </w:t>
      </w:r>
      <w:proofErr w:type="spellStart"/>
      <w:r w:rsidRPr="007E400F">
        <w:rPr>
          <w:rFonts w:ascii="Euphemia" w:hAnsi="Euphemia" w:cs="Gadugi"/>
        </w:rPr>
        <w:t>ᐃᒃᐱᐊᕐᔪᖕᒥ</w:t>
      </w:r>
      <w:proofErr w:type="spellEnd"/>
      <w:r w:rsidRPr="007E400F">
        <w:rPr>
          <w:rFonts w:ascii="Euphemia" w:hAnsi="Euphemia" w:cs="Gadugi"/>
        </w:rPr>
        <w:t xml:space="preserve"> </w:t>
      </w:r>
      <w:proofErr w:type="spellStart"/>
      <w:r w:rsidRPr="007E400F">
        <w:rPr>
          <w:rFonts w:ascii="Euphemia" w:hAnsi="Euphemia" w:cs="Gadugi"/>
        </w:rPr>
        <w:t>ᐅᓕᒫᓂᒃ</w:t>
      </w:r>
      <w:proofErr w:type="spellEnd"/>
      <w:r w:rsidRPr="007E400F">
        <w:rPr>
          <w:rFonts w:ascii="Euphemia" w:hAnsi="Euphemia" w:cs="Gadugi"/>
        </w:rPr>
        <w:t xml:space="preserve"> </w:t>
      </w:r>
      <w:proofErr w:type="spellStart"/>
      <w:r w:rsidRPr="007E400F">
        <w:rPr>
          <w:rFonts w:ascii="Euphemia" w:hAnsi="Euphemia" w:cs="Gadugi"/>
        </w:rPr>
        <w:t>ᐃᖅᑲᐃᓯᔪᒪᕗᑦ</w:t>
      </w:r>
      <w:proofErr w:type="spellEnd"/>
      <w:r w:rsidRPr="007E400F">
        <w:rPr>
          <w:rFonts w:ascii="Euphemia" w:hAnsi="Euphemia" w:cs="Gadugi"/>
        </w:rPr>
        <w:t xml:space="preserve"> </w:t>
      </w:r>
      <w:proofErr w:type="spellStart"/>
      <w:r w:rsidRPr="007E400F">
        <w:rPr>
          <w:rFonts w:ascii="Euphemia" w:hAnsi="Euphemia" w:cs="Gadugi"/>
        </w:rPr>
        <w:t>ᓱᓕ</w:t>
      </w:r>
      <w:proofErr w:type="spellEnd"/>
      <w:r w:rsidRPr="007E400F">
        <w:rPr>
          <w:rFonts w:ascii="Euphemia" w:hAnsi="Euphemia" w:cs="Gadugi"/>
        </w:rPr>
        <w:t xml:space="preserve"> </w:t>
      </w:r>
      <w:proofErr w:type="spellStart"/>
      <w:r w:rsidRPr="007E400F">
        <w:rPr>
          <w:rFonts w:ascii="Euphemia" w:hAnsi="Euphemia" w:cs="Gadugi"/>
        </w:rPr>
        <w:t>ᐃᒪᕐᒥᒃ</w:t>
      </w:r>
      <w:proofErr w:type="spellEnd"/>
      <w:r w:rsidR="0085163D">
        <w:rPr>
          <w:rFonts w:ascii="Euphemia" w:hAnsi="Euphemia" w:cs="Gadugi"/>
        </w:rPr>
        <w:t xml:space="preserve"> </w:t>
      </w:r>
      <w:proofErr w:type="spellStart"/>
      <w:r w:rsidRPr="007E400F">
        <w:rPr>
          <w:rFonts w:ascii="Euphemia" w:hAnsi="Euphemia" w:cs="Gadugi"/>
        </w:rPr>
        <w:t>ᖃᓛᖅᑎᑦᑎᔭᕆᐊᖃᕐᓂᖏᓐᓂᒃ</w:t>
      </w:r>
      <w:proofErr w:type="spellEnd"/>
      <w:r w:rsidRPr="007E400F">
        <w:rPr>
          <w:rFonts w:ascii="Euphemia" w:hAnsi="Euphemia" w:cs="Gadugi"/>
        </w:rPr>
        <w:t xml:space="preserve"> </w:t>
      </w:r>
      <w:proofErr w:type="spellStart"/>
      <w:r w:rsidRPr="007E400F">
        <w:rPr>
          <w:rFonts w:ascii="Euphemia" w:hAnsi="Euphemia" w:cs="Gadugi"/>
        </w:rPr>
        <w:t>ᐃᒥᓚᐅᙱᓐᓂᖏᓐᓂᒃ</w:t>
      </w:r>
      <w:proofErr w:type="spellEnd"/>
      <w:r w:rsidRPr="007E400F">
        <w:rPr>
          <w:rFonts w:ascii="Euphemia" w:hAnsi="Euphemia" w:cs="Gadugi"/>
        </w:rPr>
        <w:t xml:space="preserve"> </w:t>
      </w:r>
      <w:proofErr w:type="spellStart"/>
      <w:r w:rsidRPr="007E400F">
        <w:rPr>
          <w:rFonts w:ascii="Euphemia" w:hAnsi="Euphemia" w:cs="Gadugi"/>
        </w:rPr>
        <w:t>ᑭᓯᐊᓂ</w:t>
      </w:r>
      <w:proofErr w:type="spellEnd"/>
      <w:r w:rsidRPr="007E400F">
        <w:rPr>
          <w:rFonts w:ascii="Euphemia" w:hAnsi="Euphemia" w:cs="Gadugi"/>
        </w:rPr>
        <w:t xml:space="preserve"> </w:t>
      </w:r>
      <w:proofErr w:type="spellStart"/>
      <w:r w:rsidRPr="007E400F">
        <w:rPr>
          <w:rFonts w:ascii="Euphemia" w:hAnsi="Euphemia" w:cs="Gadugi"/>
        </w:rPr>
        <w:t>ᐅᖃᐅᓯᐅᒃᑲᓐᓂᖅᐸᑦ</w:t>
      </w:r>
      <w:proofErr w:type="spellEnd"/>
      <w:r w:rsidRPr="007E400F">
        <w:rPr>
          <w:rFonts w:ascii="Euphemia" w:hAnsi="Euphemia" w:cs="Gadugi"/>
        </w:rPr>
        <w:t xml:space="preserve">. </w:t>
      </w:r>
      <w:proofErr w:type="spellStart"/>
      <w:r w:rsidRPr="007E400F">
        <w:rPr>
          <w:rFonts w:ascii="Euphemia" w:hAnsi="Euphemia" w:cs="Gadugi"/>
        </w:rPr>
        <w:t>ᐅᓇ</w:t>
      </w:r>
      <w:proofErr w:type="spellEnd"/>
      <w:r w:rsidRPr="007E400F">
        <w:rPr>
          <w:rFonts w:ascii="Euphemia" w:hAnsi="Euphemia" w:cs="Gadugi"/>
        </w:rPr>
        <w:t xml:space="preserve"> </w:t>
      </w:r>
      <w:proofErr w:type="spellStart"/>
      <w:r w:rsidRPr="007E400F">
        <w:rPr>
          <w:rFonts w:ascii="Euphemia" w:hAnsi="Euphemia" w:cs="Gadugi"/>
        </w:rPr>
        <w:t>ᐆᒃᑐᕋᐅᑕᐅᔪᖅ</w:t>
      </w:r>
      <w:proofErr w:type="spellEnd"/>
      <w:r w:rsidRPr="007E400F">
        <w:rPr>
          <w:rFonts w:ascii="Euphemia" w:hAnsi="Euphemia" w:cs="Gadugi"/>
        </w:rPr>
        <w:br/>
      </w:r>
      <w:proofErr w:type="spellStart"/>
      <w:r w:rsidRPr="007E400F">
        <w:rPr>
          <w:rFonts w:ascii="Euphemia" w:hAnsi="Euphemia" w:cs="Gadugi"/>
        </w:rPr>
        <w:t>ᐊᑦᑕᕐᓇᖅᑕᐃᓕᒪᓂᕐᒧᑦ</w:t>
      </w:r>
      <w:proofErr w:type="spellEnd"/>
      <w:r w:rsidRPr="007E400F">
        <w:rPr>
          <w:rFonts w:ascii="Euphemia" w:hAnsi="Euphemia" w:cs="Gadugi"/>
        </w:rPr>
        <w:t xml:space="preserve"> </w:t>
      </w:r>
      <w:proofErr w:type="spellStart"/>
      <w:r w:rsidRPr="007E400F">
        <w:rPr>
          <w:rFonts w:ascii="Euphemia" w:hAnsi="Euphemia" w:cs="Gadugi"/>
        </w:rPr>
        <w:t>ᐃᒪᖓ</w:t>
      </w:r>
      <w:proofErr w:type="spellEnd"/>
      <w:r w:rsidRPr="007E400F">
        <w:rPr>
          <w:rFonts w:ascii="Euphemia" w:hAnsi="Euphemia" w:cs="Gadugi"/>
        </w:rPr>
        <w:t xml:space="preserve"> </w:t>
      </w:r>
      <w:proofErr w:type="spellStart"/>
      <w:r w:rsidRPr="007E400F">
        <w:rPr>
          <w:rFonts w:ascii="Euphemia" w:hAnsi="Euphemia" w:cs="Gadugi"/>
        </w:rPr>
        <w:t>ᐃᓱᓗᐊᕐᓂᖓᓄᑦ</w:t>
      </w:r>
      <w:proofErr w:type="spellEnd"/>
      <w:r w:rsidRPr="007E400F">
        <w:rPr>
          <w:rFonts w:ascii="Euphemia" w:hAnsi="Euphemia" w:cs="Gadugi"/>
        </w:rPr>
        <w:t>.</w:t>
      </w:r>
    </w:p>
    <w:p w14:paraId="6B335EAA" w14:textId="77777777" w:rsidR="007C3D5D" w:rsidRPr="007E400F" w:rsidRDefault="007C3D5D" w:rsidP="006564E2">
      <w:pPr>
        <w:pStyle w:val="Default"/>
        <w:spacing w:after="240" w:line="276" w:lineRule="auto"/>
        <w:rPr>
          <w:rFonts w:ascii="Euphemia" w:hAnsi="Euphemia"/>
        </w:rPr>
      </w:pPr>
      <w:proofErr w:type="spellStart"/>
      <w:r w:rsidRPr="007E400F">
        <w:rPr>
          <w:rFonts w:ascii="Euphemia" w:hAnsi="Euphemia" w:cs="Gadugi"/>
        </w:rPr>
        <w:t>ᐃᒪᖓ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ᖃᓛᖅᑎᑲᑕᖁᔭᐅᑎᓪᓗᒍ</w:t>
      </w:r>
      <w:proofErr w:type="spellEnd"/>
      <w:r w:rsidRPr="007E400F">
        <w:rPr>
          <w:rFonts w:ascii="Euphemia" w:hAnsi="Euphemia"/>
        </w:rPr>
        <w:t xml:space="preserve">, </w:t>
      </w:r>
      <w:proofErr w:type="spellStart"/>
      <w:r w:rsidRPr="007E400F">
        <w:rPr>
          <w:rFonts w:ascii="Euphemia" w:hAnsi="Euphemia" w:cs="Gadugi"/>
        </w:rPr>
        <w:t>ᐃᒥᖅᑕᐅᓂᐊᖅᑐᓕᒫᑦ</w:t>
      </w:r>
      <w:proofErr w:type="spellEnd"/>
      <w:r w:rsidRPr="007E400F">
        <w:rPr>
          <w:rFonts w:ascii="Euphemia" w:hAnsi="Euphemia"/>
        </w:rPr>
        <w:t xml:space="preserve"> 1 </w:t>
      </w:r>
      <w:proofErr w:type="spellStart"/>
      <w:r w:rsidRPr="007E400F">
        <w:rPr>
          <w:rFonts w:ascii="Euphemia" w:hAnsi="Euphemia" w:cs="Gadugi"/>
        </w:rPr>
        <w:t>ᒥᓂᑦᓯᒥᒃ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ᖃᓛᖅᑎᖅᑳᕆᐊᖃᖅᐳᖅ</w:t>
      </w:r>
      <w:proofErr w:type="spellEnd"/>
      <w:r w:rsidRPr="007E400F">
        <w:rPr>
          <w:rFonts w:ascii="Euphemia" w:hAnsi="Euphemia"/>
        </w:rPr>
        <w:t>.</w:t>
      </w:r>
    </w:p>
    <w:p w14:paraId="2BAC8544" w14:textId="77777777" w:rsidR="007C3D5D" w:rsidRPr="007E400F" w:rsidRDefault="007C3D5D" w:rsidP="007C3D5D">
      <w:pPr>
        <w:pStyle w:val="Default"/>
        <w:spacing w:after="240" w:line="276" w:lineRule="auto"/>
        <w:contextualSpacing/>
        <w:rPr>
          <w:rFonts w:ascii="Euphemia" w:hAnsi="Euphemia"/>
          <w:lang w:val="en-CA"/>
        </w:rPr>
      </w:pPr>
      <w:proofErr w:type="spellStart"/>
      <w:r w:rsidRPr="007E400F">
        <w:rPr>
          <w:rFonts w:ascii="Euphemia" w:hAnsi="Euphemia" w:cs="Gadugi"/>
          <w:lang w:val="en-CA"/>
        </w:rPr>
        <w:t>ᐃᒪᓕᒫᑦᑎᐊᑦ</w:t>
      </w:r>
      <w:proofErr w:type="spellEnd"/>
      <w:r w:rsidRPr="007E400F">
        <w:rPr>
          <w:rFonts w:ascii="Euphemia" w:hAnsi="Euphemia"/>
          <w:lang w:val="en-CA"/>
        </w:rPr>
        <w:t xml:space="preserve"> </w:t>
      </w:r>
      <w:proofErr w:type="spellStart"/>
      <w:r w:rsidRPr="007E400F">
        <w:rPr>
          <w:rFonts w:ascii="Euphemia" w:hAnsi="Euphemia" w:cs="Gadugi"/>
          <w:lang w:val="en-CA"/>
        </w:rPr>
        <w:t>ᖃᓛᖅᑎᑕᐅᔭᕆᐊᖃᓪᓚᕆᒃᐳᑦ</w:t>
      </w:r>
      <w:proofErr w:type="spellEnd"/>
      <w:r w:rsidRPr="007E400F">
        <w:rPr>
          <w:rFonts w:ascii="Euphemia" w:hAnsi="Euphemia"/>
          <w:lang w:val="en-CA"/>
        </w:rPr>
        <w:t xml:space="preserve"> </w:t>
      </w:r>
      <w:proofErr w:type="spellStart"/>
      <w:r w:rsidRPr="007E400F">
        <w:rPr>
          <w:rFonts w:ascii="Euphemia" w:hAnsi="Euphemia" w:cs="Gadugi"/>
          <w:lang w:val="en-CA"/>
        </w:rPr>
        <w:t>ᐅᑯᓄᖓ</w:t>
      </w:r>
      <w:proofErr w:type="spellEnd"/>
      <w:r w:rsidRPr="007E400F">
        <w:rPr>
          <w:rFonts w:ascii="Euphemia" w:hAnsi="Euphemia"/>
          <w:lang w:val="en-CA"/>
        </w:rPr>
        <w:t xml:space="preserve"> </w:t>
      </w:r>
      <w:proofErr w:type="spellStart"/>
      <w:r w:rsidRPr="007E400F">
        <w:rPr>
          <w:rFonts w:ascii="Euphemia" w:hAnsi="Euphemia" w:cs="Gadugi"/>
          <w:lang w:val="en-CA"/>
        </w:rPr>
        <w:t>ᐊᑐᖅᑕᐅᓂᐊᑐᐊᕈᑎᒃ</w:t>
      </w:r>
      <w:proofErr w:type="spellEnd"/>
      <w:r w:rsidRPr="007E400F">
        <w:rPr>
          <w:rFonts w:ascii="Euphemia" w:hAnsi="Euphemia"/>
          <w:lang w:val="en-CA"/>
        </w:rPr>
        <w:t>:</w:t>
      </w:r>
    </w:p>
    <w:p w14:paraId="3F4EAFF0" w14:textId="77777777" w:rsidR="007C3D5D" w:rsidRPr="007E400F" w:rsidRDefault="007C3D5D" w:rsidP="007C3D5D">
      <w:pPr>
        <w:pStyle w:val="Default"/>
        <w:spacing w:after="240" w:line="276" w:lineRule="auto"/>
        <w:contextualSpacing/>
        <w:rPr>
          <w:rFonts w:ascii="Euphemia" w:hAnsi="Euphemia"/>
          <w:lang w:val="en-CA"/>
        </w:rPr>
      </w:pPr>
    </w:p>
    <w:p w14:paraId="195DAFB3" w14:textId="77777777" w:rsidR="007C3D5D" w:rsidRPr="007E400F" w:rsidRDefault="007C3D5D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/>
        </w:rPr>
      </w:pPr>
      <w:proofErr w:type="spellStart"/>
      <w:r w:rsidRPr="007E400F">
        <w:rPr>
          <w:rFonts w:ascii="Euphemia" w:hAnsi="Euphemia" w:cs="Gadugi"/>
          <w:lang w:val="en-CA"/>
        </w:rPr>
        <w:t>ᐃᒥᕐᓂᐊᕐᓗᒍ</w:t>
      </w:r>
      <w:proofErr w:type="spellEnd"/>
      <w:r w:rsidRPr="007E400F">
        <w:rPr>
          <w:rFonts w:ascii="Euphemia" w:hAnsi="Euphemia"/>
          <w:lang w:val="en-CA"/>
        </w:rPr>
        <w:t>.</w:t>
      </w:r>
    </w:p>
    <w:p w14:paraId="6EA08A2D" w14:textId="77777777" w:rsidR="007C3D5D" w:rsidRPr="007E400F" w:rsidRDefault="007C3D5D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/>
        </w:rPr>
      </w:pPr>
      <w:proofErr w:type="spellStart"/>
      <w:r w:rsidRPr="007E400F">
        <w:rPr>
          <w:rFonts w:ascii="Euphemia" w:hAnsi="Euphemia" w:cs="Gadugi"/>
          <w:lang w:val="en-CA"/>
        </w:rPr>
        <w:t>ᐊᒫᒪᒃᑎᑦᑎᓂᐊᖅᑎᓪᓗᑎᑦ</w:t>
      </w:r>
      <w:proofErr w:type="spellEnd"/>
      <w:r w:rsidRPr="007E400F">
        <w:rPr>
          <w:rFonts w:ascii="Euphemia" w:hAnsi="Euphemia"/>
          <w:lang w:val="en-CA"/>
        </w:rPr>
        <w:t xml:space="preserve"> </w:t>
      </w:r>
      <w:proofErr w:type="spellStart"/>
      <w:r w:rsidRPr="007E400F">
        <w:rPr>
          <w:rFonts w:ascii="Euphemia" w:hAnsi="Euphemia" w:cs="Gadugi"/>
          <w:lang w:val="en-CA"/>
        </w:rPr>
        <w:t>ᓄᑕᕋᓛᒥᒃ</w:t>
      </w:r>
      <w:proofErr w:type="spellEnd"/>
      <w:r w:rsidRPr="007E400F">
        <w:rPr>
          <w:rFonts w:ascii="Euphemia" w:hAnsi="Euphemia"/>
          <w:lang w:val="en-CA"/>
        </w:rPr>
        <w:t>.</w:t>
      </w:r>
    </w:p>
    <w:p w14:paraId="097CA649" w14:textId="77777777" w:rsidR="007C3D5D" w:rsidRPr="007E400F" w:rsidRDefault="007C3D5D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/>
        </w:rPr>
      </w:pPr>
      <w:proofErr w:type="spellStart"/>
      <w:r w:rsidRPr="007E400F">
        <w:rPr>
          <w:rFonts w:ascii="Euphemia" w:hAnsi="Euphemia" w:cs="Gadugi"/>
          <w:lang w:val="en-CA"/>
        </w:rPr>
        <w:t>ᐃᒥᒐᒃᓴᓕᐅᕐᓂᐊᕐᓗᑎᑦ</w:t>
      </w:r>
      <w:proofErr w:type="spellEnd"/>
      <w:r w:rsidRPr="007E400F">
        <w:rPr>
          <w:rFonts w:ascii="Euphemia" w:hAnsi="Euphemia"/>
          <w:lang w:val="en-CA"/>
        </w:rPr>
        <w:t xml:space="preserve"> </w:t>
      </w:r>
      <w:proofErr w:type="spellStart"/>
      <w:r w:rsidRPr="007E400F">
        <w:rPr>
          <w:rFonts w:ascii="Euphemia" w:hAnsi="Euphemia" w:cs="Gadugi"/>
          <w:lang w:val="en-CA"/>
        </w:rPr>
        <w:t>ᓂᓚᓕᐅᕐᓂᐊᕈᕕᓪᓘᓐᓃᑦ</w:t>
      </w:r>
      <w:proofErr w:type="spellEnd"/>
      <w:r w:rsidRPr="007E400F">
        <w:rPr>
          <w:rFonts w:ascii="Euphemia" w:hAnsi="Euphemia"/>
          <w:lang w:val="en-CA"/>
        </w:rPr>
        <w:t>.</w:t>
      </w:r>
    </w:p>
    <w:p w14:paraId="263C3D39" w14:textId="77777777" w:rsidR="007C3D5D" w:rsidRPr="007E400F" w:rsidRDefault="007C3D5D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/>
        </w:rPr>
      </w:pPr>
      <w:proofErr w:type="spellStart"/>
      <w:r w:rsidRPr="007E400F">
        <w:rPr>
          <w:rFonts w:ascii="Euphemia" w:hAnsi="Euphemia" w:cs="Gadugi"/>
          <w:lang w:val="en-CA"/>
        </w:rPr>
        <w:t>ᓰᕐᓇᖅᑐᓂᒃ</w:t>
      </w:r>
      <w:proofErr w:type="spellEnd"/>
      <w:r w:rsidRPr="007E400F">
        <w:rPr>
          <w:rFonts w:ascii="Euphemia" w:hAnsi="Euphemia"/>
          <w:lang w:val="en-CA"/>
        </w:rPr>
        <w:t xml:space="preserve"> </w:t>
      </w:r>
      <w:proofErr w:type="spellStart"/>
      <w:r w:rsidRPr="007E400F">
        <w:rPr>
          <w:rFonts w:ascii="Euphemia" w:hAnsi="Euphemia" w:cs="Gadugi"/>
          <w:lang w:val="en-CA"/>
        </w:rPr>
        <w:t>ᐱᕈᖅᑐᓂᒡᓗ</w:t>
      </w:r>
      <w:proofErr w:type="spellEnd"/>
      <w:r w:rsidRPr="007E400F">
        <w:rPr>
          <w:rFonts w:ascii="Euphemia" w:hAnsi="Euphemia"/>
          <w:lang w:val="en-CA"/>
        </w:rPr>
        <w:t xml:space="preserve"> </w:t>
      </w:r>
      <w:proofErr w:type="spellStart"/>
      <w:r w:rsidRPr="007E400F">
        <w:rPr>
          <w:rFonts w:ascii="Euphemia" w:hAnsi="Euphemia" w:cs="Gadugi"/>
          <w:lang w:val="en-CA"/>
        </w:rPr>
        <w:t>ᐃᕐᕈᖅᑐᐃᓂᐊᕈᕕᑦ</w:t>
      </w:r>
      <w:proofErr w:type="spellEnd"/>
      <w:r w:rsidRPr="007E400F">
        <w:rPr>
          <w:rFonts w:ascii="Euphemia" w:hAnsi="Euphemia"/>
          <w:lang w:val="en-CA"/>
        </w:rPr>
        <w:t>.</w:t>
      </w:r>
    </w:p>
    <w:p w14:paraId="1417EA30" w14:textId="77777777" w:rsidR="007C3D5D" w:rsidRPr="007E400F" w:rsidRDefault="007C3D5D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/>
        </w:rPr>
      </w:pPr>
      <w:proofErr w:type="spellStart"/>
      <w:r w:rsidRPr="007E400F">
        <w:rPr>
          <w:rFonts w:ascii="Euphemia" w:hAnsi="Euphemia" w:cs="Gadugi"/>
          <w:lang w:val="en-CA"/>
        </w:rPr>
        <w:t>ᓂᖅᖠᐅᕐᓂᐊᕐᓗᓂ</w:t>
      </w:r>
      <w:proofErr w:type="spellEnd"/>
      <w:r w:rsidRPr="007E400F">
        <w:rPr>
          <w:rFonts w:ascii="Euphemia" w:hAnsi="Euphemia"/>
          <w:lang w:val="en-CA"/>
        </w:rPr>
        <w:t xml:space="preserve">; </w:t>
      </w:r>
      <w:proofErr w:type="spellStart"/>
      <w:r w:rsidRPr="007E400F">
        <w:rPr>
          <w:rFonts w:ascii="Euphemia" w:hAnsi="Euphemia" w:cs="Gadugi"/>
          <w:lang w:val="en-CA"/>
        </w:rPr>
        <w:t>ᐅᕝᕙᓘᓐᓃᑦ</w:t>
      </w:r>
      <w:proofErr w:type="spellEnd"/>
    </w:p>
    <w:p w14:paraId="0B11DBE7" w14:textId="72D73841" w:rsidR="00167EF8" w:rsidRPr="007E400F" w:rsidRDefault="007C3D5D" w:rsidP="006564E2">
      <w:pPr>
        <w:pStyle w:val="Default"/>
        <w:numPr>
          <w:ilvl w:val="0"/>
          <w:numId w:val="1"/>
        </w:numPr>
        <w:spacing w:after="240" w:line="276" w:lineRule="auto"/>
        <w:contextualSpacing/>
        <w:rPr>
          <w:rFonts w:ascii="Euphemia" w:hAnsi="Euphemia"/>
        </w:rPr>
      </w:pPr>
      <w:proofErr w:type="spellStart"/>
      <w:r w:rsidRPr="007E400F">
        <w:rPr>
          <w:rFonts w:ascii="Euphemia" w:hAnsi="Euphemia" w:cs="Gadugi"/>
          <w:lang w:val="en-CA"/>
        </w:rPr>
        <w:t>ᑭᒍᑎᓯᐅᕐᓂᐊᕐᓗᓂ</w:t>
      </w:r>
      <w:proofErr w:type="spellEnd"/>
      <w:r w:rsidRPr="007E400F">
        <w:rPr>
          <w:rFonts w:ascii="Euphemia" w:hAnsi="Euphemia"/>
          <w:lang w:val="en-CA"/>
        </w:rPr>
        <w:t>.</w:t>
      </w:r>
    </w:p>
    <w:p w14:paraId="376E6676" w14:textId="77777777" w:rsidR="006564E2" w:rsidRPr="007E400F" w:rsidRDefault="006564E2" w:rsidP="006564E2">
      <w:pPr>
        <w:pStyle w:val="Default"/>
        <w:spacing w:after="240" w:line="276" w:lineRule="auto"/>
        <w:contextualSpacing/>
        <w:rPr>
          <w:rFonts w:ascii="Euphemia" w:hAnsi="Euphemia"/>
        </w:rPr>
      </w:pPr>
    </w:p>
    <w:p w14:paraId="50A315CB" w14:textId="34B71161" w:rsidR="00167EF8" w:rsidRPr="007E400F" w:rsidRDefault="007C3D5D" w:rsidP="007C3D5D">
      <w:pPr>
        <w:pStyle w:val="Default"/>
        <w:spacing w:after="240" w:line="276" w:lineRule="auto"/>
        <w:rPr>
          <w:rFonts w:ascii="Euphemia" w:hAnsi="Euphemia"/>
        </w:rPr>
      </w:pPr>
      <w:proofErr w:type="spellStart"/>
      <w:r w:rsidRPr="007E400F">
        <w:rPr>
          <w:rFonts w:ascii="Euphemia" w:hAnsi="Euphemia" w:cs="Gadugi"/>
        </w:rPr>
        <w:t>ᐃᒥᕐᒥᑦ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ᖃᓛᖅᑎᑦᑎᔪᓐᓇᖅᑐᑎᑦ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ᐅᒃᑯᓯᖕᒧᑦ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ᖃᑦᑕᕐᒧᓪᓘᓐᓃᑦ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ᐃᒐᐅᑉ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ᖄᖓᒍᑦ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ᐅᕝᕙᓘᓐᓃᑦ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ᑲᑉᐳᔾᔭᕆᐊᓕᖕᒧᑦ</w:t>
      </w:r>
      <w:proofErr w:type="spellEnd"/>
      <w:r w:rsidRPr="007E400F">
        <w:rPr>
          <w:rFonts w:ascii="Euphemia" w:hAnsi="Euphemia"/>
        </w:rPr>
        <w:br/>
      </w:r>
      <w:proofErr w:type="spellStart"/>
      <w:r w:rsidRPr="007E400F">
        <w:rPr>
          <w:rFonts w:ascii="Euphemia" w:hAnsi="Euphemia" w:cs="Gadugi"/>
        </w:rPr>
        <w:t>ᐆᓇᖅᓯᑦᑏᔾᔪᑎᒧᑦ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ᐃᒻᒥᓂᒃ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ᖃᒥᓲᖑᙱᑦᑐᒧᑦ</w:t>
      </w:r>
      <w:proofErr w:type="spellEnd"/>
      <w:r w:rsidRPr="007E400F">
        <w:rPr>
          <w:rFonts w:ascii="Euphemia" w:hAnsi="Euphemia"/>
        </w:rPr>
        <w:t xml:space="preserve">. </w:t>
      </w:r>
      <w:proofErr w:type="spellStart"/>
      <w:r w:rsidRPr="007E400F">
        <w:rPr>
          <w:rFonts w:ascii="Euphemia" w:hAnsi="Euphemia" w:cs="Gadugi"/>
        </w:rPr>
        <w:t>ᐃᒪᕐᒥᒃ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ᖃᓛᖅᑎᑦᑎᑲᑕᖁᔨᔪᑦ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ᖁᓛᓃᑦᑐᓄᑐᐊᖅ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ᑎᑎᕋᖅᓯᒪᔪᓂᒃ</w:t>
      </w:r>
      <w:proofErr w:type="spellEnd"/>
      <w:r w:rsidRPr="007E400F">
        <w:rPr>
          <w:rFonts w:ascii="Euphemia" w:hAnsi="Euphemia"/>
        </w:rPr>
        <w:br/>
      </w:r>
      <w:proofErr w:type="spellStart"/>
      <w:r w:rsidRPr="007E400F">
        <w:rPr>
          <w:rFonts w:ascii="Euphemia" w:hAnsi="Euphemia" w:cs="Gadugi"/>
        </w:rPr>
        <w:t>ᐊᑐᕐᓂᐊᖅᑐᑦ</w:t>
      </w:r>
      <w:proofErr w:type="spellEnd"/>
      <w:r w:rsidRPr="007E400F">
        <w:rPr>
          <w:rFonts w:ascii="Euphemia" w:hAnsi="Euphemia"/>
        </w:rPr>
        <w:t>.</w:t>
      </w:r>
    </w:p>
    <w:p w14:paraId="3275AE70" w14:textId="44D60E5D" w:rsidR="00167EF8" w:rsidRPr="007E400F" w:rsidRDefault="007C3D5D" w:rsidP="006564E2">
      <w:pPr>
        <w:pStyle w:val="Default"/>
        <w:spacing w:after="240" w:line="276" w:lineRule="auto"/>
        <w:rPr>
          <w:rFonts w:ascii="Euphemia" w:hAnsi="Euphemia"/>
        </w:rPr>
      </w:pPr>
      <w:proofErr w:type="spellStart"/>
      <w:r w:rsidRPr="007E400F">
        <w:rPr>
          <w:rFonts w:ascii="Euphemia" w:hAnsi="Euphemia" w:cs="Gadugi"/>
        </w:rPr>
        <w:t>ᐋᓐᓂᐊᖃᕐᓇᙱᑦᑐᓕᕆᔨᒃᑯᑦ</w:t>
      </w:r>
      <w:proofErr w:type="spellEnd"/>
      <w:r w:rsidRPr="007E400F">
        <w:rPr>
          <w:rFonts w:ascii="Euphemia" w:hAnsi="Euphemia"/>
        </w:rPr>
        <w:t xml:space="preserve"> </w:t>
      </w:r>
      <w:r w:rsidRPr="007E400F">
        <w:rPr>
          <w:rFonts w:ascii="Euphemia" w:hAnsi="Euphemia" w:cs="Gadugi"/>
        </w:rPr>
        <w:t>ᑐᓴᖅᑎᑦᑎᓂᐊᖅᐳᑦ</w:t>
      </w:r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ᓄᓇᓕᖕᓂᑦ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ᖃᓛᕐᑎᑦᑎᔭᕆᐊᖃᕈᓐᓃᕐᐸᑕ</w:t>
      </w:r>
      <w:proofErr w:type="spellEnd"/>
      <w:r w:rsidRPr="007E400F">
        <w:rPr>
          <w:rFonts w:ascii="Euphemia" w:hAnsi="Euphemia"/>
        </w:rPr>
        <w:t>.</w:t>
      </w:r>
    </w:p>
    <w:p w14:paraId="0A9EC418" w14:textId="38F0DBF2" w:rsidR="00167EF8" w:rsidRPr="007E400F" w:rsidRDefault="3CEDC790" w:rsidP="005177C7">
      <w:pPr>
        <w:jc w:val="center"/>
        <w:rPr>
          <w:rFonts w:ascii="Euphemia" w:hAnsi="Euphemia"/>
          <w:sz w:val="22"/>
          <w:szCs w:val="22"/>
        </w:rPr>
      </w:pPr>
      <w:r w:rsidRPr="007E400F">
        <w:rPr>
          <w:rFonts w:ascii="Euphemia" w:eastAsia="Ubuntu" w:hAnsi="Euphemia" w:cs="Ubuntu"/>
          <w:color w:val="222222"/>
          <w:sz w:val="22"/>
          <w:szCs w:val="22"/>
        </w:rPr>
        <w:lastRenderedPageBreak/>
        <w:t>###</w:t>
      </w:r>
    </w:p>
    <w:p w14:paraId="6208F554" w14:textId="77777777" w:rsidR="007E400F" w:rsidRDefault="007E400F" w:rsidP="007E400F">
      <w:pPr>
        <w:pStyle w:val="NoSpacing"/>
        <w:jc w:val="both"/>
        <w:rPr>
          <w:rFonts w:ascii="Euphemia" w:hAnsi="Euphemia"/>
          <w:b/>
          <w:bCs/>
        </w:rPr>
      </w:pPr>
    </w:p>
    <w:p w14:paraId="1E317B95" w14:textId="77777777" w:rsidR="007E400F" w:rsidRDefault="007E400F" w:rsidP="007E400F">
      <w:pPr>
        <w:pStyle w:val="NoSpacing"/>
        <w:jc w:val="both"/>
        <w:rPr>
          <w:rFonts w:ascii="Euphemia" w:hAnsi="Euphemia"/>
          <w:b/>
          <w:bCs/>
        </w:rPr>
      </w:pPr>
    </w:p>
    <w:p w14:paraId="2D47F632" w14:textId="77777777" w:rsidR="007E400F" w:rsidRDefault="007E400F" w:rsidP="007E400F">
      <w:pPr>
        <w:pStyle w:val="NoSpacing"/>
        <w:jc w:val="both"/>
        <w:rPr>
          <w:rFonts w:ascii="Euphemia" w:hAnsi="Euphemia"/>
          <w:b/>
          <w:bCs/>
        </w:rPr>
      </w:pPr>
    </w:p>
    <w:p w14:paraId="14DA2F59" w14:textId="6B5EC211" w:rsidR="007E400F" w:rsidRPr="007E400F" w:rsidRDefault="007E400F" w:rsidP="007E400F">
      <w:pPr>
        <w:pStyle w:val="NoSpacing"/>
        <w:spacing w:after="240"/>
        <w:jc w:val="both"/>
        <w:rPr>
          <w:rFonts w:ascii="Euphemia" w:eastAsia="Arial" w:hAnsi="Euphemia" w:cs="Arial"/>
        </w:rPr>
      </w:pPr>
      <w:proofErr w:type="spellStart"/>
      <w:r w:rsidRPr="007E400F">
        <w:rPr>
          <w:rFonts w:ascii="Euphemia" w:hAnsi="Euphemia" w:cs="Gadugi"/>
          <w:b/>
          <w:bCs/>
        </w:rPr>
        <w:t>ᑐᓴᒐᒃᓴᓕᕆᔨᓄᑦ</w:t>
      </w:r>
      <w:proofErr w:type="spellEnd"/>
      <w:r w:rsidRPr="007E400F">
        <w:rPr>
          <w:rFonts w:ascii="Euphemia" w:hAnsi="Euphemia"/>
          <w:b/>
          <w:bCs/>
        </w:rPr>
        <w:t xml:space="preserve"> </w:t>
      </w:r>
      <w:proofErr w:type="spellStart"/>
      <w:r w:rsidRPr="007E400F">
        <w:rPr>
          <w:rFonts w:ascii="Euphemia" w:hAnsi="Euphemia" w:cs="Gadugi"/>
          <w:b/>
          <w:bCs/>
        </w:rPr>
        <w:t>ᖃᐅᔨᒋᐊᕐᕕᒃᓴᖅ</w:t>
      </w:r>
      <w:proofErr w:type="spellEnd"/>
      <w:r w:rsidRPr="007E400F">
        <w:rPr>
          <w:rFonts w:ascii="Euphemia" w:hAnsi="Euphemia"/>
          <w:b/>
          <w:bCs/>
        </w:rPr>
        <w:t xml:space="preserve">: </w:t>
      </w:r>
    </w:p>
    <w:p w14:paraId="115718B1" w14:textId="77777777" w:rsidR="007E400F" w:rsidRPr="007E400F" w:rsidRDefault="007E400F" w:rsidP="007E400F">
      <w:pPr>
        <w:pStyle w:val="NoSpacing"/>
        <w:rPr>
          <w:rFonts w:ascii="Euphemia" w:hAnsi="Euphemia"/>
          <w:lang w:val="en-CA"/>
        </w:rPr>
      </w:pPr>
      <w:proofErr w:type="spellStart"/>
      <w:r w:rsidRPr="007E400F">
        <w:rPr>
          <w:rFonts w:ascii="Euphemia" w:hAnsi="Euphemia" w:cs="Gadugi"/>
        </w:rPr>
        <w:t>ᓵᒪᐃᓐ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ᑏᐆᒍᕌᓯᐊᔅ</w:t>
      </w:r>
      <w:proofErr w:type="spellEnd"/>
      <w:r w:rsidRPr="007E400F">
        <w:rPr>
          <w:rFonts w:ascii="Euphemia" w:hAnsi="Euphemia"/>
          <w:lang w:val="en-CA"/>
        </w:rPr>
        <w:t> </w:t>
      </w:r>
    </w:p>
    <w:p w14:paraId="555AE9FC" w14:textId="77777777" w:rsidR="007E400F" w:rsidRPr="007E400F" w:rsidRDefault="007E400F" w:rsidP="007E400F">
      <w:pPr>
        <w:pStyle w:val="NoSpacing"/>
        <w:rPr>
          <w:rFonts w:ascii="Euphemia" w:hAnsi="Euphemia"/>
          <w:lang w:val="en-CA"/>
        </w:rPr>
      </w:pPr>
      <w:proofErr w:type="spellStart"/>
      <w:r w:rsidRPr="007E400F">
        <w:rPr>
          <w:rFonts w:ascii="Euphemia" w:hAnsi="Euphemia" w:cs="Gadugi"/>
        </w:rPr>
        <w:t>ᐊᐅᓚᑦᑎᔨ</w:t>
      </w:r>
      <w:proofErr w:type="spellEnd"/>
      <w:r w:rsidRPr="007E400F">
        <w:rPr>
          <w:rFonts w:ascii="Euphemia" w:hAnsi="Euphemia"/>
        </w:rPr>
        <w:t xml:space="preserve"> </w:t>
      </w:r>
      <w:proofErr w:type="spellStart"/>
      <w:r w:rsidRPr="007E400F">
        <w:rPr>
          <w:rFonts w:ascii="Euphemia" w:hAnsi="Euphemia" w:cs="Gadugi"/>
        </w:rPr>
        <w:t>ᑐᓴᐅᒪᔪᓕᕆᓂᕐᒧᑦ</w:t>
      </w:r>
      <w:proofErr w:type="spellEnd"/>
      <w:r w:rsidRPr="007E400F">
        <w:rPr>
          <w:rFonts w:ascii="Euphemia" w:hAnsi="Euphemia"/>
          <w:lang w:val="en-CA"/>
        </w:rPr>
        <w:t> </w:t>
      </w:r>
      <w:r w:rsidRPr="007E400F">
        <w:rPr>
          <w:rFonts w:ascii="Euphemia" w:hAnsi="Euphemia"/>
          <w:lang w:val="en-CA"/>
        </w:rPr>
        <w:br/>
      </w:r>
      <w:proofErr w:type="spellStart"/>
      <w:r w:rsidRPr="007E400F">
        <w:rPr>
          <w:rFonts w:ascii="Euphemia" w:hAnsi="Euphemia" w:cs="Gadugi"/>
        </w:rPr>
        <w:t>ᐋᓐᓂᐊᖃᕐᓇᙱᑦᑐᓕᕆᔨᒃᑯᑦ</w:t>
      </w:r>
      <w:proofErr w:type="spellEnd"/>
      <w:r w:rsidRPr="007E400F">
        <w:rPr>
          <w:rFonts w:ascii="Euphemia" w:hAnsi="Euphemia"/>
          <w:lang w:val="en-CA"/>
        </w:rPr>
        <w:t> </w:t>
      </w:r>
      <w:r w:rsidRPr="007E400F">
        <w:rPr>
          <w:rFonts w:ascii="Euphemia" w:hAnsi="Euphemia"/>
          <w:lang w:val="en-CA"/>
        </w:rPr>
        <w:br/>
      </w:r>
      <w:r w:rsidRPr="007E400F">
        <w:rPr>
          <w:rFonts w:ascii="Euphemia" w:hAnsi="Euphemia"/>
        </w:rPr>
        <w:t>867-975-5712</w:t>
      </w:r>
      <w:r w:rsidRPr="007E400F">
        <w:rPr>
          <w:rFonts w:ascii="Euphemia" w:hAnsi="Euphemia"/>
          <w:lang w:val="en-CA"/>
        </w:rPr>
        <w:t> </w:t>
      </w:r>
      <w:r w:rsidRPr="007E400F">
        <w:rPr>
          <w:rFonts w:ascii="Euphemia" w:hAnsi="Euphemia"/>
          <w:lang w:val="en-CA"/>
        </w:rPr>
        <w:br/>
      </w:r>
      <w:hyperlink r:id="rId10" w:tgtFrame="_blank" w:history="1">
        <w:r w:rsidRPr="007E400F">
          <w:rPr>
            <w:rStyle w:val="Hyperlink"/>
            <w:rFonts w:ascii="Euphemia" w:hAnsi="Euphemia"/>
            <w:lang w:val="fr-CA"/>
          </w:rPr>
          <w:t>CDeogracias@GOV.NU.CA</w:t>
        </w:r>
      </w:hyperlink>
      <w:r w:rsidRPr="007E400F">
        <w:rPr>
          <w:rFonts w:ascii="Arial" w:hAnsi="Arial" w:cs="Arial"/>
          <w:u w:val="single"/>
        </w:rPr>
        <w:t> </w:t>
      </w:r>
    </w:p>
    <w:p w14:paraId="63A7678D" w14:textId="1BCF3E6B" w:rsidR="007C3D5D" w:rsidRPr="007E400F" w:rsidRDefault="007C3D5D">
      <w:pPr>
        <w:rPr>
          <w:rFonts w:ascii="Euphemia" w:hAnsi="Euphemia" w:cs="Arial Unicode MS"/>
          <w:b/>
          <w:bCs/>
          <w:color w:val="000000"/>
          <w:sz w:val="22"/>
          <w:szCs w:val="22"/>
          <w:u w:color="000000"/>
          <w:lang w:eastAsia="en-CA"/>
        </w:rPr>
      </w:pPr>
    </w:p>
    <w:sectPr w:rsidR="007C3D5D" w:rsidRPr="007E400F" w:rsidSect="007E400F">
      <w:footerReference w:type="even" r:id="rId11"/>
      <w:headerReference w:type="first" r:id="rId12"/>
      <w:pgSz w:w="12240" w:h="15840"/>
      <w:pgMar w:top="1440" w:right="126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0E041" w14:textId="77777777" w:rsidR="00600072" w:rsidRDefault="00600072">
      <w:r>
        <w:separator/>
      </w:r>
    </w:p>
  </w:endnote>
  <w:endnote w:type="continuationSeparator" w:id="0">
    <w:p w14:paraId="7208832C" w14:textId="77777777" w:rsidR="00600072" w:rsidRDefault="00600072">
      <w:r>
        <w:continuationSeparator/>
      </w:r>
    </w:p>
  </w:endnote>
  <w:endnote w:type="continuationNotice" w:id="1">
    <w:p w14:paraId="675EDF3C" w14:textId="77777777" w:rsidR="00600072" w:rsidRDefault="006000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phemia">
    <w:altName w:val="Euphemia"/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2A9C9" w14:textId="77777777" w:rsidR="007E400F" w:rsidRPr="002E315C" w:rsidRDefault="007E400F" w:rsidP="007E400F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proofErr w:type="spellStart"/>
    <w:r w:rsidRPr="007E400F">
      <w:rPr>
        <w:rFonts w:ascii="Euphemia" w:hAnsi="Euphemia" w:cs="Gadugi"/>
        <w:sz w:val="16"/>
        <w:szCs w:val="16"/>
      </w:rPr>
      <w:t>ᐋᓐᓂᐊᖃᕐᓇᙱᑦᑐᓕᕆᓂᕐᒧᑦ</w:t>
    </w:r>
    <w:proofErr w:type="spellEnd"/>
    <w:r w:rsidRPr="007E400F">
      <w:rPr>
        <w:rFonts w:ascii="Euphemia" w:hAnsi="Euphemia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Euphemia" w:hAnsi="Euphemia" w:cs="Gadugi"/>
        <w:sz w:val="16"/>
        <w:szCs w:val="16"/>
      </w:rPr>
      <w:t>ᑐᓴᖅᑎᑦᓯᔾᔪᑏᑦ</w:t>
    </w:r>
    <w:proofErr w:type="spellEnd"/>
    <w:r w:rsidRPr="007E400F">
      <w:rPr>
        <w:rFonts w:ascii="Euphemia" w:hAnsi="Euphemia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Euphemia" w:hAnsi="Euphemia" w:cs="Gadugi"/>
        <w:sz w:val="16"/>
        <w:szCs w:val="16"/>
      </w:rPr>
      <w:t>ᐊᑐᐃᓐᓇᐃᑦ</w:t>
    </w:r>
    <w:proofErr w:type="spellEnd"/>
    <w:r w:rsidRPr="007E400F">
      <w:rPr>
        <w:rFonts w:ascii="Euphemia" w:hAnsi="Euphemia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Euphemia" w:hAnsi="Euphemia" w:cs="Gadugi"/>
        <w:sz w:val="16"/>
        <w:szCs w:val="16"/>
      </w:rPr>
      <w:t>ᐃᓄᒃᑎᑐᑦ</w:t>
    </w:r>
    <w:proofErr w:type="spellEnd"/>
    <w:r w:rsidRPr="007E400F">
      <w:rPr>
        <w:rFonts w:ascii="Euphemia" w:hAnsi="Euphemia" w:cs="Arial"/>
        <w:sz w:val="16"/>
        <w:szCs w:val="16"/>
        <w:lang w:val="fr-FR"/>
      </w:rPr>
      <w:t xml:space="preserve">, </w:t>
    </w:r>
    <w:proofErr w:type="spellStart"/>
    <w:r w:rsidRPr="007E400F">
      <w:rPr>
        <w:rFonts w:ascii="Euphemia" w:hAnsi="Euphemia" w:cs="Gadugi"/>
        <w:sz w:val="16"/>
        <w:szCs w:val="16"/>
      </w:rPr>
      <w:t>ᖃᓪᓗᓈᑎᑐᑦ</w:t>
    </w:r>
    <w:proofErr w:type="spellEnd"/>
    <w:r w:rsidRPr="007E400F">
      <w:rPr>
        <w:rFonts w:ascii="Euphemia" w:hAnsi="Euphemia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Euphemia" w:hAnsi="Euphemia" w:cs="Gadugi"/>
        <w:sz w:val="16"/>
        <w:szCs w:val="16"/>
      </w:rPr>
      <w:t>ᐃᓄᐃᓐᓇᖅᑐᓐ</w:t>
    </w:r>
    <w:proofErr w:type="spellEnd"/>
    <w:r w:rsidRPr="007E400F">
      <w:rPr>
        <w:rFonts w:ascii="Euphemia" w:hAnsi="Euphemia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Euphemia" w:hAnsi="Euphemia" w:cs="Gadugi"/>
        <w:sz w:val="16"/>
        <w:szCs w:val="16"/>
      </w:rPr>
      <w:t>ᐅᐃᕖᑎᑐᓪᓗ</w:t>
    </w:r>
    <w:proofErr w:type="spellEnd"/>
    <w:r w:rsidRPr="007E400F">
      <w:rPr>
        <w:rFonts w:ascii="Euphemia" w:hAnsi="Euphemia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Euphemia" w:hAnsi="Euphemia" w:cs="Gadugi"/>
        <w:sz w:val="16"/>
        <w:szCs w:val="16"/>
      </w:rPr>
      <w:t>ᐅᕙᓂ</w:t>
    </w:r>
    <w:proofErr w:type="spellEnd"/>
    <w:r w:rsidRPr="007E400F">
      <w:rPr>
        <w:rFonts w:ascii="Euphemia" w:hAnsi="Euphemia" w:cs="Arial"/>
        <w:sz w:val="16"/>
        <w:szCs w:val="16"/>
        <w:lang w:val="fr-FR"/>
      </w:rPr>
      <w:t xml:space="preserve"> </w:t>
    </w:r>
    <w:r w:rsidRPr="007E400F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7E400F">
      <w:rPr>
        <w:rFonts w:ascii="Arial" w:hAnsi="Arial" w:cs="Arial"/>
        <w:sz w:val="16"/>
        <w:szCs w:val="16"/>
        <w:lang w:val="fr-FR"/>
      </w:rPr>
      <w:br/>
      <w:t xml:space="preserve">Public Health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Advisories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are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available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in Inuktitut, English,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Inuinnaqtun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and French on </w:t>
    </w:r>
    <w:r w:rsidRPr="007E400F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7E400F">
      <w:rPr>
        <w:rFonts w:ascii="Arial" w:hAnsi="Arial" w:cs="Arial"/>
        <w:sz w:val="16"/>
        <w:szCs w:val="16"/>
        <w:lang w:val="fr-FR"/>
      </w:rPr>
      <w:br/>
    </w:r>
    <w:proofErr w:type="spellStart"/>
    <w:r w:rsidRPr="007E400F">
      <w:rPr>
        <w:rFonts w:ascii="Arial" w:hAnsi="Arial" w:cs="Arial"/>
        <w:sz w:val="16"/>
        <w:szCs w:val="16"/>
        <w:lang w:val="fr-FR"/>
      </w:rPr>
      <w:t>Inungnun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Aanniaqtailinikkut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Unniudjutit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hailihimajun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Inuktitut,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Qablunaatun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,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Inuinnaqtun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Uiuitullu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uvani </w:t>
    </w:r>
    <w:r w:rsidRPr="007E400F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7E400F">
      <w:rPr>
        <w:rFonts w:ascii="Arial" w:hAnsi="Arial" w:cs="Arial"/>
        <w:sz w:val="16"/>
        <w:szCs w:val="16"/>
        <w:lang w:val="fr-FR"/>
      </w:rPr>
      <w:br/>
      <w:t xml:space="preserve">Les avis de santé publique sont disponibles en inuktitut, en anglais, en </w:t>
    </w:r>
    <w:proofErr w:type="spellStart"/>
    <w:r w:rsidRPr="007E400F">
      <w:rPr>
        <w:rFonts w:ascii="Arial" w:hAnsi="Arial" w:cs="Arial"/>
        <w:sz w:val="16"/>
        <w:szCs w:val="16"/>
        <w:lang w:val="fr-FR"/>
      </w:rPr>
      <w:t>inuinnaqtun</w:t>
    </w:r>
    <w:proofErr w:type="spellEnd"/>
    <w:r w:rsidRPr="007E400F">
      <w:rPr>
        <w:rFonts w:ascii="Arial" w:hAnsi="Arial" w:cs="Arial"/>
        <w:sz w:val="16"/>
        <w:szCs w:val="16"/>
        <w:lang w:val="fr-FR"/>
      </w:rPr>
      <w:t xml:space="preserve"> et en français au </w:t>
    </w:r>
    <w:r w:rsidRPr="007E400F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7E400F">
      <w:rPr>
        <w:rFonts w:ascii="Arial" w:hAnsi="Arial" w:cs="Arial"/>
        <w:i/>
        <w:iCs/>
        <w:sz w:val="16"/>
        <w:szCs w:val="16"/>
        <w:lang w:val="fr-FR"/>
      </w:rPr>
      <w:br/>
    </w:r>
  </w:p>
  <w:p w14:paraId="25F60685" w14:textId="6FD210FC" w:rsidR="007D0120" w:rsidRPr="007E400F" w:rsidRDefault="007E400F" w:rsidP="007E400F">
    <w:pPr>
      <w:pStyle w:val="Footer"/>
      <w:rPr>
        <w:rFonts w:ascii="Euphemia" w:hAnsi="Euphemia"/>
      </w:rPr>
    </w:pPr>
    <w:proofErr w:type="spellStart"/>
    <w:r w:rsidRPr="007E400F">
      <w:rPr>
        <w:rFonts w:ascii="Euphemia" w:hAnsi="Euphemia" w:cs="Gadugi"/>
        <w:sz w:val="20"/>
        <w:szCs w:val="20"/>
      </w:rPr>
      <w:t>ᑐᓴᒐᒃᓴᓕᕆᔩᑦ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38375" w14:textId="77777777" w:rsidR="00600072" w:rsidRDefault="00600072">
      <w:r>
        <w:separator/>
      </w:r>
    </w:p>
  </w:footnote>
  <w:footnote w:type="continuationSeparator" w:id="0">
    <w:p w14:paraId="3C38AD9D" w14:textId="77777777" w:rsidR="00600072" w:rsidRDefault="00600072">
      <w:r>
        <w:continuationSeparator/>
      </w:r>
    </w:p>
  </w:footnote>
  <w:footnote w:type="continuationNotice" w:id="1">
    <w:p w14:paraId="12D2418C" w14:textId="77777777" w:rsidR="00600072" w:rsidRDefault="006000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5F60E" w14:textId="40F99778" w:rsidR="007E400F" w:rsidRDefault="007E400F" w:rsidP="007E400F">
    <w:pPr>
      <w:pStyle w:val="BodyA"/>
      <w:tabs>
        <w:tab w:val="center" w:pos="4680"/>
      </w:tabs>
    </w:pPr>
    <w:r>
      <w:rPr>
        <w:noProof/>
      </w:rPr>
      <w:drawing>
        <wp:anchor distT="152400" distB="152400" distL="152400" distR="152400" simplePos="0" relativeHeight="251660288" behindDoc="1" locked="0" layoutInCell="1" allowOverlap="1" wp14:anchorId="063A3999" wp14:editId="02C04D25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77074647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738D5917" w14:textId="77777777" w:rsidR="007E400F" w:rsidRDefault="007E400F" w:rsidP="007E400F">
    <w:pPr>
      <w:pStyle w:val="BodyA"/>
      <w:tabs>
        <w:tab w:val="center" w:pos="4680"/>
      </w:tabs>
    </w:pPr>
  </w:p>
  <w:p w14:paraId="109FB7AD" w14:textId="77777777" w:rsidR="007E400F" w:rsidRDefault="007E400F" w:rsidP="007E400F">
    <w:pPr>
      <w:pStyle w:val="BodyA"/>
      <w:tabs>
        <w:tab w:val="center" w:pos="4680"/>
      </w:tabs>
    </w:pPr>
  </w:p>
  <w:p w14:paraId="5A56261D" w14:textId="77777777" w:rsidR="007E400F" w:rsidRDefault="007E400F" w:rsidP="007E400F">
    <w:pPr>
      <w:pStyle w:val="BodyA"/>
      <w:tabs>
        <w:tab w:val="center" w:pos="4680"/>
      </w:tabs>
    </w:pPr>
  </w:p>
  <w:p w14:paraId="3600FE34" w14:textId="77777777" w:rsidR="007E400F" w:rsidRDefault="007E400F" w:rsidP="007E400F">
    <w:pPr>
      <w:pStyle w:val="BodyA"/>
      <w:tabs>
        <w:tab w:val="center" w:pos="4680"/>
      </w:tabs>
    </w:pPr>
  </w:p>
  <w:p w14:paraId="5F24D84C" w14:textId="77777777" w:rsidR="007E400F" w:rsidRDefault="007E400F" w:rsidP="007E400F">
    <w:pPr>
      <w:pStyle w:val="BodyA"/>
      <w:tabs>
        <w:tab w:val="center" w:pos="4680"/>
      </w:tabs>
    </w:pPr>
  </w:p>
  <w:p w14:paraId="238AB96C" w14:textId="77777777" w:rsidR="007E400F" w:rsidRDefault="007E400F" w:rsidP="007E400F">
    <w:pPr>
      <w:pStyle w:val="BodyA"/>
      <w:tabs>
        <w:tab w:val="center" w:pos="4680"/>
      </w:tabs>
    </w:pPr>
  </w:p>
  <w:p w14:paraId="1BF82799" w14:textId="77777777" w:rsidR="007E400F" w:rsidRDefault="007E400F" w:rsidP="007E400F">
    <w:pPr>
      <w:pStyle w:val="BodyA"/>
      <w:tabs>
        <w:tab w:val="center" w:pos="4680"/>
      </w:tabs>
      <w:rPr>
        <w:rFonts w:ascii="Arial" w:eastAsia="Arial" w:hAnsi="Arial" w:cs="Arial"/>
        <w:b/>
        <w:bCs/>
      </w:rPr>
    </w:pPr>
  </w:p>
  <w:p w14:paraId="1A13D760" w14:textId="77777777" w:rsidR="007E400F" w:rsidRPr="007E400F" w:rsidRDefault="007E400F" w:rsidP="007E400F">
    <w:pPr>
      <w:pStyle w:val="BodyA"/>
      <w:tabs>
        <w:tab w:val="center" w:pos="4680"/>
      </w:tabs>
      <w:rPr>
        <w:rFonts w:ascii="Euphemia" w:hAnsi="Euphemia"/>
      </w:rPr>
    </w:pPr>
    <w:proofErr w:type="spellStart"/>
    <w:r w:rsidRPr="007E400F">
      <w:rPr>
        <w:rFonts w:ascii="Euphemia" w:hAnsi="Euphemia" w:cs="Gadugi"/>
        <w:b/>
        <w:bCs/>
        <w:sz w:val="48"/>
        <w:szCs w:val="48"/>
      </w:rPr>
      <w:t>ᐃᓄᐃᑦ</w:t>
    </w:r>
    <w:proofErr w:type="spellEnd"/>
    <w:r w:rsidRPr="007E400F">
      <w:rPr>
        <w:rFonts w:ascii="Euphemia" w:hAnsi="Euphemia"/>
        <w:b/>
        <w:bCs/>
        <w:sz w:val="48"/>
        <w:szCs w:val="48"/>
      </w:rPr>
      <w:t xml:space="preserve"> </w:t>
    </w:r>
    <w:proofErr w:type="spellStart"/>
    <w:r w:rsidRPr="007E400F">
      <w:rPr>
        <w:rFonts w:ascii="Euphemia" w:hAnsi="Euphemia" w:cs="Gadugi"/>
        <w:b/>
        <w:bCs/>
        <w:sz w:val="48"/>
        <w:szCs w:val="48"/>
      </w:rPr>
      <w:t>ᖃᓄᐃᙱᑦᑎᐊᖁᓪᓗᒋᑦ</w:t>
    </w:r>
    <w:proofErr w:type="spellEnd"/>
    <w:r w:rsidRPr="007E400F">
      <w:rPr>
        <w:rFonts w:ascii="Euphemia" w:hAnsi="Euphemia"/>
        <w:b/>
        <w:bCs/>
        <w:sz w:val="48"/>
        <w:szCs w:val="48"/>
      </w:rPr>
      <w:t xml:space="preserve"> </w:t>
    </w:r>
    <w:proofErr w:type="spellStart"/>
    <w:r w:rsidRPr="007E400F">
      <w:rPr>
        <w:rFonts w:ascii="Euphemia" w:hAnsi="Euphemia" w:cs="Gadugi"/>
        <w:b/>
        <w:bCs/>
        <w:sz w:val="48"/>
        <w:szCs w:val="48"/>
      </w:rPr>
      <w:t>ᑐᓴᖅᑎᑦᑎᔾᔪᑦ</w:t>
    </w:r>
    <w:proofErr w:type="spellEnd"/>
  </w:p>
  <w:p w14:paraId="29453828" w14:textId="77777777" w:rsidR="007E400F" w:rsidRDefault="007E400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12F26"/>
    <w:multiLevelType w:val="hybridMultilevel"/>
    <w:tmpl w:val="89027E72"/>
    <w:lvl w:ilvl="0" w:tplc="6C22F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9A12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4295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BA5C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683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7010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320E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12E8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5092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D5627"/>
    <w:multiLevelType w:val="hybridMultilevel"/>
    <w:tmpl w:val="ABE601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D71D9"/>
    <w:multiLevelType w:val="hybridMultilevel"/>
    <w:tmpl w:val="C34CEC88"/>
    <w:lvl w:ilvl="0" w:tplc="BDBC82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0C66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88CA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1279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9CD2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7C6D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5EAE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A852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1C0B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2E3D6D"/>
    <w:multiLevelType w:val="hybridMultilevel"/>
    <w:tmpl w:val="B636B9AE"/>
    <w:lvl w:ilvl="0" w:tplc="D25A7A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904B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DC5A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9EDA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D0CA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EA6A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A045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4405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5A7A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E13815"/>
    <w:multiLevelType w:val="hybridMultilevel"/>
    <w:tmpl w:val="F6248668"/>
    <w:lvl w:ilvl="0" w:tplc="B428DA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E028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04F9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2A98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CC78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90F8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EEDF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3446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5A3C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8765531">
    <w:abstractNumId w:val="3"/>
  </w:num>
  <w:num w:numId="2" w16cid:durableId="734468733">
    <w:abstractNumId w:val="2"/>
  </w:num>
  <w:num w:numId="3" w16cid:durableId="1104425161">
    <w:abstractNumId w:val="4"/>
  </w:num>
  <w:num w:numId="4" w16cid:durableId="77214786">
    <w:abstractNumId w:val="0"/>
  </w:num>
  <w:num w:numId="5" w16cid:durableId="345598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wNDMyMTYxNbc0NrBU0lEKTi0uzszPAykwrgUA/mMxliwAAAA="/>
  </w:docVars>
  <w:rsids>
    <w:rsidRoot w:val="00B172B6"/>
    <w:rsid w:val="00047EF2"/>
    <w:rsid w:val="000D5FA8"/>
    <w:rsid w:val="00145F22"/>
    <w:rsid w:val="0014D378"/>
    <w:rsid w:val="00161B3A"/>
    <w:rsid w:val="00167EF8"/>
    <w:rsid w:val="00182C7E"/>
    <w:rsid w:val="00186FAF"/>
    <w:rsid w:val="00215BD6"/>
    <w:rsid w:val="00261B5E"/>
    <w:rsid w:val="002E4C24"/>
    <w:rsid w:val="002F7C04"/>
    <w:rsid w:val="00311830"/>
    <w:rsid w:val="0032334B"/>
    <w:rsid w:val="003319F3"/>
    <w:rsid w:val="00341A7F"/>
    <w:rsid w:val="00415226"/>
    <w:rsid w:val="005177C7"/>
    <w:rsid w:val="00541CAB"/>
    <w:rsid w:val="00581E1A"/>
    <w:rsid w:val="005A3FF1"/>
    <w:rsid w:val="005E7F0B"/>
    <w:rsid w:val="00600072"/>
    <w:rsid w:val="00611079"/>
    <w:rsid w:val="0063659F"/>
    <w:rsid w:val="00644F7F"/>
    <w:rsid w:val="006564E2"/>
    <w:rsid w:val="00671FD9"/>
    <w:rsid w:val="00731150"/>
    <w:rsid w:val="00796940"/>
    <w:rsid w:val="007C3D5D"/>
    <w:rsid w:val="007D0120"/>
    <w:rsid w:val="007E400F"/>
    <w:rsid w:val="007E4BF6"/>
    <w:rsid w:val="00816306"/>
    <w:rsid w:val="00816E24"/>
    <w:rsid w:val="00823F30"/>
    <w:rsid w:val="0085163D"/>
    <w:rsid w:val="00856910"/>
    <w:rsid w:val="00884143"/>
    <w:rsid w:val="009B2C57"/>
    <w:rsid w:val="009B5F31"/>
    <w:rsid w:val="00A16741"/>
    <w:rsid w:val="00A74987"/>
    <w:rsid w:val="00AF11ED"/>
    <w:rsid w:val="00B172B6"/>
    <w:rsid w:val="00B2334B"/>
    <w:rsid w:val="00B67117"/>
    <w:rsid w:val="00B806AA"/>
    <w:rsid w:val="00BC0F82"/>
    <w:rsid w:val="00BF0C4B"/>
    <w:rsid w:val="00C258F1"/>
    <w:rsid w:val="00E960AB"/>
    <w:rsid w:val="00EF267E"/>
    <w:rsid w:val="00EF3EDE"/>
    <w:rsid w:val="00EF62D5"/>
    <w:rsid w:val="00F21A4D"/>
    <w:rsid w:val="00F2512D"/>
    <w:rsid w:val="00F80537"/>
    <w:rsid w:val="00F92F76"/>
    <w:rsid w:val="00FA2A4F"/>
    <w:rsid w:val="0819425E"/>
    <w:rsid w:val="0B457103"/>
    <w:rsid w:val="0DE49F36"/>
    <w:rsid w:val="0E4610DD"/>
    <w:rsid w:val="1F2C8447"/>
    <w:rsid w:val="218CE103"/>
    <w:rsid w:val="2517F104"/>
    <w:rsid w:val="2732FF36"/>
    <w:rsid w:val="2B5DA1B9"/>
    <w:rsid w:val="2C1C2DE5"/>
    <w:rsid w:val="31757C94"/>
    <w:rsid w:val="350FCA6B"/>
    <w:rsid w:val="36485D2D"/>
    <w:rsid w:val="37A0B2CE"/>
    <w:rsid w:val="37B1B0BF"/>
    <w:rsid w:val="3C77F0E8"/>
    <w:rsid w:val="3CEDC790"/>
    <w:rsid w:val="3F2424C9"/>
    <w:rsid w:val="414B620B"/>
    <w:rsid w:val="4A61C512"/>
    <w:rsid w:val="4B35A7A9"/>
    <w:rsid w:val="4CA08BD1"/>
    <w:rsid w:val="4E51800A"/>
    <w:rsid w:val="4FA013D9"/>
    <w:rsid w:val="53072235"/>
    <w:rsid w:val="5BC3C372"/>
    <w:rsid w:val="5DA7CBC6"/>
    <w:rsid w:val="607BC035"/>
    <w:rsid w:val="618CD7E6"/>
    <w:rsid w:val="62E93F76"/>
    <w:rsid w:val="64BC21D8"/>
    <w:rsid w:val="687FD8C4"/>
    <w:rsid w:val="6D9CE462"/>
    <w:rsid w:val="70D48524"/>
    <w:rsid w:val="719710C3"/>
    <w:rsid w:val="72705585"/>
    <w:rsid w:val="730E534B"/>
    <w:rsid w:val="7FFDD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62331B"/>
  <w15:docId w15:val="{D5C9F192-878F-45B9-AC69-8468C318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B2334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182C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2C7E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644F7F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23F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3F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3F3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3F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3F30"/>
    <w:rPr>
      <w:b/>
      <w:bCs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15226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0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hyperlink" Target="mailto:CDeogracias@GOV.NU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rdy\Government%20of%20Nunavut\HEA%20Communications%20-%20General\x%20Templates%20&amp;%20Samples\GN%20Public%20Health%20Advisory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54DBEB6EF3C4E95044675531C4998" ma:contentTypeVersion="15" ma:contentTypeDescription="Create a new document." ma:contentTypeScope="" ma:versionID="5269c583e8532c256ea7092f09f16b42">
  <xsd:schema xmlns:xsd="http://www.w3.org/2001/XMLSchema" xmlns:xs="http://www.w3.org/2001/XMLSchema" xmlns:p="http://schemas.microsoft.com/office/2006/metadata/properties" xmlns:ns2="e6c79451-d6c9-44ca-b068-6d3603d6ddd9" xmlns:ns3="5ca4c7a7-88fe-4670-ac08-0fa46a02f97c" targetNamespace="http://schemas.microsoft.com/office/2006/metadata/properties" ma:root="true" ma:fieldsID="c573573b70cb014d1c02f9a906093dba" ns2:_="" ns3:_="">
    <xsd:import namespace="e6c79451-d6c9-44ca-b068-6d3603d6ddd9"/>
    <xsd:import namespace="5ca4c7a7-88fe-4670-ac08-0fa46a02f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9451-d6c9-44ca-b068-6d3603d6d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c7a7-88fe-4670-ac08-0fa46a02f9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d8ed97-e9ac-4988-87f4-03786c61762c}" ma:internalName="TaxCatchAll" ma:showField="CatchAllData" ma:web="5ca4c7a7-88fe-4670-ac08-0fa46a02f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c79451-d6c9-44ca-b068-6d3603d6ddd9">
      <Terms xmlns="http://schemas.microsoft.com/office/infopath/2007/PartnerControls"/>
    </lcf76f155ced4ddcb4097134ff3c332f>
    <TaxCatchAll xmlns="5ca4c7a7-88fe-4670-ac08-0fa46a02f97c" xsi:nil="true"/>
  </documentManagement>
</p:properties>
</file>

<file path=customXml/itemProps1.xml><?xml version="1.0" encoding="utf-8"?>
<ds:datastoreItem xmlns:ds="http://schemas.openxmlformats.org/officeDocument/2006/customXml" ds:itemID="{A8B44C44-8BF2-4523-A8A0-D0C61AE7C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90007C-4E65-4636-A5D4-209A91586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79451-d6c9-44ca-b068-6d3603d6ddd9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D0BEF9-0BE9-402D-BAC9-8B28A1322CDF}">
  <ds:schemaRefs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5ca4c7a7-88fe-4670-ac08-0fa46a02f97c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e6c79451-d6c9-44ca-b068-6d3603d6dd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GN Public Health Advisory Template</Template>
  <TotalTime>42</TotalTime>
  <Pages>2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</dc:creator>
  <cp:lastModifiedBy>Alibhai, Iqbal</cp:lastModifiedBy>
  <cp:revision>15</cp:revision>
  <cp:lastPrinted>2025-07-10T15:05:00Z</cp:lastPrinted>
  <dcterms:created xsi:type="dcterms:W3CDTF">2024-10-02T20:34:00Z</dcterms:created>
  <dcterms:modified xsi:type="dcterms:W3CDTF">2025-07-10T18:30:00Z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0x010100E3154DBEB6EF3C4E95044675531C4998</vt:lpwstr>
  </property>
  <property fmtid="{D5CDD505-2E9C-101B-9397-08002B2CF9AE}" pid="3" name="MediaServiceImageTags">
    <vt:lpwstr/>
  </property>
</Properties>
</file>