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650F" w14:textId="78DF3C19" w:rsidR="4B35A7A9" w:rsidRPr="0001027A" w:rsidRDefault="00FA44CA" w:rsidP="006564E2">
      <w:pPr>
        <w:pStyle w:val="BodyA"/>
        <w:spacing w:before="240" w:after="240" w:line="259" w:lineRule="auto"/>
        <w:rPr>
          <w:rFonts w:ascii="Euphemia" w:hAnsi="Euphemia"/>
          <w:b/>
          <w:bCs/>
          <w:sz w:val="36"/>
          <w:szCs w:val="36"/>
        </w:rPr>
      </w:pPr>
      <w:proofErr w:type="spellStart"/>
      <w:r w:rsidRPr="0001027A">
        <w:rPr>
          <w:rFonts w:ascii="Euphemia" w:hAnsi="Euphemia" w:cs="Gadugi"/>
          <w:b/>
          <w:bCs/>
          <w:sz w:val="36"/>
          <w:szCs w:val="36"/>
        </w:rPr>
        <w:t>ᖃᒪᓂ'ᑐᐊᕐᒥ</w:t>
      </w:r>
      <w:proofErr w:type="spellEnd"/>
      <w:r w:rsidR="007C3D5D" w:rsidRPr="0001027A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="007C3D5D" w:rsidRPr="0001027A">
        <w:rPr>
          <w:rFonts w:ascii="Euphemia" w:hAnsi="Euphemia" w:cs="Gadugi"/>
          <w:b/>
          <w:bCs/>
          <w:sz w:val="36"/>
          <w:szCs w:val="36"/>
        </w:rPr>
        <w:t>ᐃᖅᑲᐃᓯᔭᐅᕗᑦ</w:t>
      </w:r>
      <w:proofErr w:type="spellEnd"/>
      <w:r w:rsidR="007C3D5D" w:rsidRPr="0001027A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="007C3D5D" w:rsidRPr="0001027A">
        <w:rPr>
          <w:rFonts w:ascii="Euphemia" w:hAnsi="Euphemia" w:cs="Gadugi"/>
          <w:b/>
          <w:bCs/>
          <w:sz w:val="36"/>
          <w:szCs w:val="36"/>
        </w:rPr>
        <w:t>ᐃᒪᖓ</w:t>
      </w:r>
      <w:proofErr w:type="spellEnd"/>
      <w:r w:rsidR="007C3D5D" w:rsidRPr="0001027A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="007C3D5D" w:rsidRPr="0001027A">
        <w:rPr>
          <w:rFonts w:ascii="Euphemia" w:hAnsi="Euphemia" w:cs="Gadugi"/>
          <w:b/>
          <w:bCs/>
          <w:sz w:val="36"/>
          <w:szCs w:val="36"/>
        </w:rPr>
        <w:t>ᖃᓛᖅᑎᑦᑕᕆᐊᖃᕐᓂᖓᓂᒃ</w:t>
      </w:r>
      <w:proofErr w:type="spellEnd"/>
    </w:p>
    <w:p w14:paraId="0059A5D8" w14:textId="7CAE86C3" w:rsidR="00167EF8" w:rsidRPr="0001027A" w:rsidRDefault="00816306" w:rsidP="72705585">
      <w:pPr>
        <w:pStyle w:val="BodyA"/>
        <w:tabs>
          <w:tab w:val="left" w:pos="3768"/>
        </w:tabs>
        <w:rPr>
          <w:rFonts w:ascii="Euphemia" w:hAnsi="Euphemia"/>
          <w:b/>
          <w:bCs/>
        </w:rPr>
      </w:pPr>
      <w:proofErr w:type="spellStart"/>
      <w:r w:rsidRPr="0001027A">
        <w:rPr>
          <w:rFonts w:ascii="Euphemia" w:hAnsi="Euphemia" w:cs="Gadugi"/>
          <w:b/>
          <w:bCs/>
        </w:rPr>
        <w:t>ᒫᑦᓯ</w:t>
      </w:r>
      <w:proofErr w:type="spellEnd"/>
      <w:r w:rsidRPr="0001027A">
        <w:rPr>
          <w:rFonts w:ascii="Euphemia" w:hAnsi="Euphemia" w:cs="Gadugi"/>
          <w:b/>
          <w:bCs/>
        </w:rPr>
        <w:t xml:space="preserve"> 27</w:t>
      </w:r>
      <w:r w:rsidR="0B457103" w:rsidRPr="0001027A">
        <w:rPr>
          <w:rFonts w:ascii="Euphemia" w:hAnsi="Euphemia"/>
          <w:b/>
          <w:bCs/>
        </w:rPr>
        <w:t xml:space="preserve">, </w:t>
      </w:r>
      <w:r w:rsidR="000D5FA8" w:rsidRPr="0001027A">
        <w:rPr>
          <w:rFonts w:ascii="Euphemia" w:hAnsi="Euphemia"/>
          <w:b/>
          <w:bCs/>
        </w:rPr>
        <w:t>202</w:t>
      </w:r>
      <w:r w:rsidRPr="0001027A">
        <w:rPr>
          <w:rFonts w:ascii="Euphemia" w:hAnsi="Euphemia"/>
          <w:b/>
          <w:bCs/>
        </w:rPr>
        <w:t>5</w:t>
      </w:r>
    </w:p>
    <w:p w14:paraId="0A3C056C" w14:textId="549CA081" w:rsidR="00167EF8" w:rsidRPr="0001027A" w:rsidRDefault="00FA44CA" w:rsidP="7FFDDC29">
      <w:pPr>
        <w:pStyle w:val="Default"/>
        <w:pBdr>
          <w:bottom w:val="single" w:sz="12" w:space="0" w:color="000000"/>
        </w:pBdr>
        <w:tabs>
          <w:tab w:val="right" w:pos="9356"/>
        </w:tabs>
        <w:jc w:val="both"/>
        <w:rPr>
          <w:rFonts w:ascii="Euphemia" w:eastAsia="Arial" w:hAnsi="Euphemia" w:cs="Arial"/>
          <w:b/>
          <w:bCs/>
        </w:rPr>
      </w:pPr>
      <w:proofErr w:type="spellStart"/>
      <w:r w:rsidRPr="0001027A">
        <w:rPr>
          <w:rFonts w:ascii="Euphemia" w:hAnsi="Euphemia" w:cs="Gadugi"/>
          <w:b/>
          <w:bCs/>
        </w:rPr>
        <w:t>ᖃᒪᓂ'ᑐᐊᕐᒥ</w:t>
      </w:r>
      <w:proofErr w:type="spellEnd"/>
      <w:r w:rsidR="007D0120" w:rsidRPr="0001027A">
        <w:rPr>
          <w:rFonts w:ascii="Euphemia" w:hAnsi="Euphemia"/>
          <w:b/>
          <w:bCs/>
        </w:rPr>
        <w:t xml:space="preserve">, </w:t>
      </w:r>
      <w:proofErr w:type="spellStart"/>
      <w:r w:rsidR="00E960AB" w:rsidRPr="0001027A">
        <w:rPr>
          <w:rFonts w:ascii="Euphemia" w:hAnsi="Euphemia" w:cs="Gadugi"/>
          <w:b/>
          <w:bCs/>
        </w:rPr>
        <w:t>ᓄᓇᕗᑦ</w:t>
      </w:r>
      <w:proofErr w:type="spellEnd"/>
      <w:r w:rsidR="007D0120" w:rsidRPr="0001027A">
        <w:rPr>
          <w:rFonts w:ascii="Euphemia" w:hAnsi="Euphemia"/>
          <w:b/>
          <w:bCs/>
        </w:rPr>
        <w:t xml:space="preserve">       </w:t>
      </w:r>
    </w:p>
    <w:p w14:paraId="377278BA" w14:textId="30249400" w:rsidR="00167EF8" w:rsidRPr="0001027A" w:rsidRDefault="00167EF8" w:rsidP="00186FAF">
      <w:pPr>
        <w:pStyle w:val="Default"/>
        <w:spacing w:after="240" w:line="276" w:lineRule="auto"/>
        <w:rPr>
          <w:rFonts w:ascii="Euphemia" w:hAnsi="Euphemia" w:cs="Gadugi"/>
        </w:rPr>
      </w:pPr>
      <w:r w:rsidRPr="0001027A">
        <w:rPr>
          <w:rFonts w:ascii="Euphemia" w:hAnsi="Euphemia"/>
        </w:rPr>
        <w:br/>
      </w:r>
      <w:proofErr w:type="spellStart"/>
      <w:r w:rsidR="00186FAF" w:rsidRPr="0001027A">
        <w:rPr>
          <w:rFonts w:ascii="Euphemia" w:hAnsi="Euphemia" w:cs="Gadugi"/>
        </w:rPr>
        <w:t>ᐋᓐᓂᐊᖃᕐᓇᙱᑦᑐᓕᕆᔨᒃᑯᑦ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FA44CA" w:rsidRPr="0001027A">
        <w:rPr>
          <w:rFonts w:ascii="Euphemia" w:hAnsi="Euphemia" w:cs="Gadugi"/>
        </w:rPr>
        <w:t>ᖃᒪᓂ'ᑐᐊᕐᒥ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ᐅᓕᒫᓂᒃ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ᐃᖅᑲᐃᓯᔪᒪᕗᑦ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ᓱᓕ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ᐃᒪᕐᒥᒃ</w:t>
      </w:r>
      <w:proofErr w:type="spellEnd"/>
      <w:r w:rsidR="00186FAF" w:rsidRPr="0001027A">
        <w:rPr>
          <w:rFonts w:ascii="Euphemia" w:hAnsi="Euphemia" w:cs="Gadugi"/>
        </w:rPr>
        <w:br/>
      </w:r>
      <w:proofErr w:type="spellStart"/>
      <w:r w:rsidR="00186FAF" w:rsidRPr="0001027A">
        <w:rPr>
          <w:rFonts w:ascii="Euphemia" w:hAnsi="Euphemia" w:cs="Gadugi"/>
        </w:rPr>
        <w:t>ᖃᓛᖅᑎᑦᑎᔭᕆᐊᖃᕐᓂᖏᓐᓂᒃ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ᐃᒥᓚᐅᙱᓐᓂᖏᓐᓂᒃ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ᑭᓯᐊᓂ</w:t>
      </w:r>
      <w:proofErr w:type="spellEnd"/>
      <w:r w:rsidR="00186FAF" w:rsidRPr="0001027A">
        <w:rPr>
          <w:rFonts w:ascii="Euphemia" w:hAnsi="Euphemia" w:cs="Gadugi"/>
        </w:rPr>
        <w:t xml:space="preserve"> </w:t>
      </w:r>
      <w:proofErr w:type="spellStart"/>
      <w:r w:rsidR="00186FAF" w:rsidRPr="0001027A">
        <w:rPr>
          <w:rFonts w:ascii="Euphemia" w:hAnsi="Euphemia" w:cs="Gadugi"/>
        </w:rPr>
        <w:t>ᐅᖃᐅᓯᐅᒃᑲᓐᓂᖅᐸᑦ</w:t>
      </w:r>
      <w:proofErr w:type="spellEnd"/>
      <w:r w:rsidR="00186FAF" w:rsidRPr="0001027A">
        <w:rPr>
          <w:rFonts w:ascii="Euphemia" w:hAnsi="Euphemia" w:cs="Gadugi"/>
        </w:rPr>
        <w:t xml:space="preserve">. </w:t>
      </w:r>
      <w:r w:rsidR="00FA44CA" w:rsidRPr="0001027A">
        <w:rPr>
          <w:rFonts w:ascii="Euphemia" w:hAnsi="Euphemia" w:cs="Gadugi"/>
          <w:lang w:val="iu-Cans-CA"/>
        </w:rPr>
        <w:t>ᐅᓇ ᐆᒃᑐᕋᐅᑕᐅᔪᖅ ᐃᒪᑦᑎᐊᕙᓕᐅᕈᑎᖓ ᐊᐅᓚᐅᑎᕐᓗᓚᐅᕐᓂᖓᓄᑦ ᐃᒥᖅᑕᕐᕕᖕᒥ. </w:t>
      </w:r>
      <w:r w:rsidR="00FA44CA" w:rsidRPr="0001027A">
        <w:rPr>
          <w:rFonts w:ascii="Euphemia" w:hAnsi="Euphemia" w:cs="Gadugi"/>
        </w:rPr>
        <w:t> </w:t>
      </w:r>
    </w:p>
    <w:p w14:paraId="6B335EAA" w14:textId="77777777" w:rsidR="007C3D5D" w:rsidRPr="0001027A" w:rsidRDefault="007C3D5D" w:rsidP="006564E2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</w:rPr>
        <w:t>ᐃᒪᖓ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ᖃᓛᖅᑎᑲᑕᖁᔭᐅᑎᓪᓗᒍ</w:t>
      </w:r>
      <w:proofErr w:type="spellEnd"/>
      <w:r w:rsidRPr="0001027A">
        <w:rPr>
          <w:rFonts w:ascii="Euphemia" w:hAnsi="Euphemia"/>
        </w:rPr>
        <w:t xml:space="preserve">, </w:t>
      </w:r>
      <w:proofErr w:type="spellStart"/>
      <w:r w:rsidRPr="0001027A">
        <w:rPr>
          <w:rFonts w:ascii="Euphemia" w:hAnsi="Euphemia" w:cs="Gadugi"/>
        </w:rPr>
        <w:t>ᐃᒥᖅᑕᐅᓂᐊᖅᑐᓕᒫᑦ</w:t>
      </w:r>
      <w:proofErr w:type="spellEnd"/>
      <w:r w:rsidRPr="0001027A">
        <w:rPr>
          <w:rFonts w:ascii="Euphemia" w:hAnsi="Euphemia"/>
        </w:rPr>
        <w:t xml:space="preserve"> 1 </w:t>
      </w:r>
      <w:proofErr w:type="spellStart"/>
      <w:r w:rsidRPr="0001027A">
        <w:rPr>
          <w:rFonts w:ascii="Euphemia" w:hAnsi="Euphemia" w:cs="Gadugi"/>
        </w:rPr>
        <w:t>ᒥᓂᑦᓯᒥᒃ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ᖃᓛᖅᑎᖅᑳᕆᐊᖃᖅᐳᖅ</w:t>
      </w:r>
      <w:proofErr w:type="spellEnd"/>
      <w:r w:rsidRPr="0001027A">
        <w:rPr>
          <w:rFonts w:ascii="Euphemia" w:hAnsi="Euphemia"/>
        </w:rPr>
        <w:t>.</w:t>
      </w:r>
    </w:p>
    <w:p w14:paraId="2BAC8544" w14:textId="77777777" w:rsidR="007C3D5D" w:rsidRPr="0001027A" w:rsidRDefault="007C3D5D" w:rsidP="007C3D5D">
      <w:pPr>
        <w:pStyle w:val="Default"/>
        <w:spacing w:after="240" w:line="276" w:lineRule="auto"/>
        <w:contextualSpacing/>
        <w:rPr>
          <w:rFonts w:ascii="Euphemia" w:hAnsi="Euphemia"/>
          <w:lang w:val="en-CA"/>
        </w:rPr>
      </w:pPr>
      <w:proofErr w:type="spellStart"/>
      <w:r w:rsidRPr="0001027A">
        <w:rPr>
          <w:rFonts w:ascii="Euphemia" w:hAnsi="Euphemia" w:cs="Gadugi"/>
          <w:lang w:val="en-CA"/>
        </w:rPr>
        <w:t>ᐃᒪᓕᒫᑦᑎᐊᑦ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ᖃᓛᖅᑎᑕᐅᔭᕆᐊᖃᓪᓚᕆᒃᐳᑦ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ᐅᑯᓄᖓ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ᐊᑐᖅᑕᐅᓂᐊᑐᐊᕈᑎᒃ</w:t>
      </w:r>
      <w:proofErr w:type="spellEnd"/>
      <w:r w:rsidRPr="0001027A">
        <w:rPr>
          <w:rFonts w:ascii="Euphemia" w:hAnsi="Euphemia"/>
          <w:lang w:val="en-CA"/>
        </w:rPr>
        <w:t>:</w:t>
      </w:r>
    </w:p>
    <w:p w14:paraId="3F4EAFF0" w14:textId="77777777" w:rsidR="007C3D5D" w:rsidRPr="0001027A" w:rsidRDefault="007C3D5D" w:rsidP="007C3D5D">
      <w:pPr>
        <w:pStyle w:val="Default"/>
        <w:spacing w:after="240" w:line="276" w:lineRule="auto"/>
        <w:contextualSpacing/>
        <w:rPr>
          <w:rFonts w:ascii="Euphemia" w:hAnsi="Euphemia"/>
          <w:lang w:val="en-CA"/>
        </w:rPr>
      </w:pPr>
    </w:p>
    <w:p w14:paraId="195DAFB3" w14:textId="77777777" w:rsidR="007C3D5D" w:rsidRPr="0001027A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  <w:lang w:val="en-CA"/>
        </w:rPr>
        <w:t>ᐃᒥᕐᓂᐊᕐᓗᒍ</w:t>
      </w:r>
      <w:proofErr w:type="spellEnd"/>
      <w:r w:rsidRPr="0001027A">
        <w:rPr>
          <w:rFonts w:ascii="Euphemia" w:hAnsi="Euphemia"/>
          <w:lang w:val="en-CA"/>
        </w:rPr>
        <w:t>.</w:t>
      </w:r>
    </w:p>
    <w:p w14:paraId="6EA08A2D" w14:textId="77777777" w:rsidR="007C3D5D" w:rsidRPr="0001027A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  <w:lang w:val="en-CA"/>
        </w:rPr>
        <w:t>ᐊᒫᒪᒃᑎᑦᑎᓂᐊᖅᑎᓪᓗᑎᑦ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ᓄᑕᕋᓛᒥᒃ</w:t>
      </w:r>
      <w:proofErr w:type="spellEnd"/>
      <w:r w:rsidRPr="0001027A">
        <w:rPr>
          <w:rFonts w:ascii="Euphemia" w:hAnsi="Euphemia"/>
          <w:lang w:val="en-CA"/>
        </w:rPr>
        <w:t>.</w:t>
      </w:r>
    </w:p>
    <w:p w14:paraId="097CA649" w14:textId="77777777" w:rsidR="007C3D5D" w:rsidRPr="0001027A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  <w:lang w:val="en-CA"/>
        </w:rPr>
        <w:t>ᐃᒥᒐᒃᓴᓕᐅᕐᓂᐊᕐᓗᑎᑦ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ᓂᓚᓕᐅᕐᓂᐊᕈᕕᓪᓘᓐᓃᑦ</w:t>
      </w:r>
      <w:proofErr w:type="spellEnd"/>
      <w:r w:rsidRPr="0001027A">
        <w:rPr>
          <w:rFonts w:ascii="Euphemia" w:hAnsi="Euphemia"/>
          <w:lang w:val="en-CA"/>
        </w:rPr>
        <w:t>.</w:t>
      </w:r>
    </w:p>
    <w:p w14:paraId="263C3D39" w14:textId="77777777" w:rsidR="007C3D5D" w:rsidRPr="0001027A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  <w:lang w:val="en-CA"/>
        </w:rPr>
        <w:t>ᓰᕐᓇᖅᑐᓂᒃ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ᐱᕈᖅᑐᓂᒡᓗ</w:t>
      </w:r>
      <w:proofErr w:type="spellEnd"/>
      <w:r w:rsidRPr="0001027A">
        <w:rPr>
          <w:rFonts w:ascii="Euphemia" w:hAnsi="Euphemia"/>
          <w:lang w:val="en-CA"/>
        </w:rPr>
        <w:t xml:space="preserve"> </w:t>
      </w:r>
      <w:proofErr w:type="spellStart"/>
      <w:r w:rsidRPr="0001027A">
        <w:rPr>
          <w:rFonts w:ascii="Euphemia" w:hAnsi="Euphemia" w:cs="Gadugi"/>
          <w:lang w:val="en-CA"/>
        </w:rPr>
        <w:t>ᐃᕐᕈᖅᑐᐃᓂᐊᕈᕕᑦ</w:t>
      </w:r>
      <w:proofErr w:type="spellEnd"/>
      <w:r w:rsidRPr="0001027A">
        <w:rPr>
          <w:rFonts w:ascii="Euphemia" w:hAnsi="Euphemia"/>
          <w:lang w:val="en-CA"/>
        </w:rPr>
        <w:t>.</w:t>
      </w:r>
    </w:p>
    <w:p w14:paraId="1417EA30" w14:textId="77777777" w:rsidR="007C3D5D" w:rsidRPr="0001027A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  <w:lang w:val="en-CA"/>
        </w:rPr>
        <w:t>ᓂᖅᖠᐅᕐᓂᐊᕐᓗᓂ</w:t>
      </w:r>
      <w:proofErr w:type="spellEnd"/>
      <w:r w:rsidRPr="0001027A">
        <w:rPr>
          <w:rFonts w:ascii="Euphemia" w:hAnsi="Euphemia"/>
          <w:lang w:val="en-CA"/>
        </w:rPr>
        <w:t xml:space="preserve">; </w:t>
      </w:r>
      <w:proofErr w:type="spellStart"/>
      <w:r w:rsidRPr="0001027A">
        <w:rPr>
          <w:rFonts w:ascii="Euphemia" w:hAnsi="Euphemia" w:cs="Gadugi"/>
          <w:lang w:val="en-CA"/>
        </w:rPr>
        <w:t>ᐅᕝᕙᓘᓐᓃᑦ</w:t>
      </w:r>
      <w:proofErr w:type="spellEnd"/>
    </w:p>
    <w:p w14:paraId="0B11DBE7" w14:textId="72D73841" w:rsidR="00167EF8" w:rsidRPr="0001027A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  <w:lang w:val="en-CA"/>
        </w:rPr>
        <w:t>ᑭᒍᑎᓯᐅᕐᓂᐊᕐᓗᓂ</w:t>
      </w:r>
      <w:proofErr w:type="spellEnd"/>
      <w:r w:rsidRPr="0001027A">
        <w:rPr>
          <w:rFonts w:ascii="Euphemia" w:hAnsi="Euphemia"/>
          <w:lang w:val="en-CA"/>
        </w:rPr>
        <w:t>.</w:t>
      </w:r>
    </w:p>
    <w:p w14:paraId="376E6676" w14:textId="77777777" w:rsidR="006564E2" w:rsidRPr="0001027A" w:rsidRDefault="006564E2" w:rsidP="006564E2">
      <w:pPr>
        <w:pStyle w:val="Default"/>
        <w:spacing w:after="240" w:line="276" w:lineRule="auto"/>
        <w:contextualSpacing/>
        <w:rPr>
          <w:rFonts w:ascii="Euphemia" w:hAnsi="Euphemia"/>
        </w:rPr>
      </w:pPr>
    </w:p>
    <w:p w14:paraId="50A315CB" w14:textId="34B71161" w:rsidR="00167EF8" w:rsidRPr="0001027A" w:rsidRDefault="007C3D5D" w:rsidP="007C3D5D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</w:rPr>
        <w:t>ᐃᒥᕐᒥᑦ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ᖃᓛᖅᑎᑦᑎᔪᓐᓇᖅᑐᑎᑦ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ᐅᒃᑯᓯᖕᒧᑦ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ᖃᑦᑕᕐᒧᓪᓘᓐᓃᑦ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ᐃᒐᐅᑉ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ᖄᖓᒍᑦ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ᐅᕝᕙᓘᓐᓃᑦ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ᑲᑉᐳᔾᔭᕆᐊᓕᖕᒧᑦ</w:t>
      </w:r>
      <w:proofErr w:type="spellEnd"/>
      <w:r w:rsidRPr="0001027A">
        <w:rPr>
          <w:rFonts w:ascii="Euphemia" w:hAnsi="Euphemia"/>
        </w:rPr>
        <w:br/>
      </w:r>
      <w:proofErr w:type="spellStart"/>
      <w:r w:rsidRPr="0001027A">
        <w:rPr>
          <w:rFonts w:ascii="Euphemia" w:hAnsi="Euphemia" w:cs="Gadugi"/>
        </w:rPr>
        <w:t>ᐆᓇᖅᓯᑦᑏᔾᔪᑎᒧᑦ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ᐃᒻᒥᓂᒃ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ᖃᒥᓲᖑᙱᑦᑐᒧᑦ</w:t>
      </w:r>
      <w:proofErr w:type="spellEnd"/>
      <w:r w:rsidRPr="0001027A">
        <w:rPr>
          <w:rFonts w:ascii="Euphemia" w:hAnsi="Euphemia"/>
        </w:rPr>
        <w:t xml:space="preserve">. </w:t>
      </w:r>
      <w:proofErr w:type="spellStart"/>
      <w:r w:rsidRPr="0001027A">
        <w:rPr>
          <w:rFonts w:ascii="Euphemia" w:hAnsi="Euphemia" w:cs="Gadugi"/>
        </w:rPr>
        <w:t>ᐃᒪᕐᒥᒃ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ᖃᓛᖅᑎᑦᑎᑲᑕᖁᔨᔪᑦ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ᖁᓛᓃᑦᑐᓄᑐᐊᖅ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ᑎᑎᕋᖅᓯᒪᔪᓂᒃ</w:t>
      </w:r>
      <w:proofErr w:type="spellEnd"/>
      <w:r w:rsidRPr="0001027A">
        <w:rPr>
          <w:rFonts w:ascii="Euphemia" w:hAnsi="Euphemia"/>
        </w:rPr>
        <w:br/>
      </w:r>
      <w:proofErr w:type="spellStart"/>
      <w:r w:rsidRPr="0001027A">
        <w:rPr>
          <w:rFonts w:ascii="Euphemia" w:hAnsi="Euphemia" w:cs="Gadugi"/>
        </w:rPr>
        <w:t>ᐊᑐᕐᓂᐊᖅᑐᑦ</w:t>
      </w:r>
      <w:proofErr w:type="spellEnd"/>
      <w:r w:rsidRPr="0001027A">
        <w:rPr>
          <w:rFonts w:ascii="Euphemia" w:hAnsi="Euphemia"/>
        </w:rPr>
        <w:t>.</w:t>
      </w:r>
    </w:p>
    <w:p w14:paraId="3275AE70" w14:textId="44D60E5D" w:rsidR="00167EF8" w:rsidRPr="0001027A" w:rsidRDefault="007C3D5D" w:rsidP="006564E2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01027A">
        <w:rPr>
          <w:rFonts w:ascii="Euphemia" w:hAnsi="Euphemia" w:cs="Gadugi"/>
        </w:rPr>
        <w:t>ᐋᓐᓂᐊᖃᕐᓇᙱᑦᑐᓕᕆᔨᒃᑯᑦ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ᑐᓴᖅᑎᑦᑎᓂᐊᖅᐳᑦ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ᓄᓇᓕᖕᓂᑦ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ᖃᓛᕐᑎᑦᑎᔭᕆᐊᖃᕈᓐᓃᕐᐸᑕ</w:t>
      </w:r>
      <w:proofErr w:type="spellEnd"/>
      <w:r w:rsidRPr="0001027A">
        <w:rPr>
          <w:rFonts w:ascii="Euphemia" w:hAnsi="Euphemia"/>
        </w:rPr>
        <w:t>.</w:t>
      </w:r>
    </w:p>
    <w:p w14:paraId="0A9EC418" w14:textId="38F0DBF2" w:rsidR="00167EF8" w:rsidRPr="0001027A" w:rsidRDefault="3CEDC790" w:rsidP="005177C7">
      <w:pPr>
        <w:jc w:val="center"/>
        <w:rPr>
          <w:rFonts w:ascii="Euphemia" w:hAnsi="Euphemia"/>
          <w:sz w:val="22"/>
          <w:szCs w:val="22"/>
        </w:rPr>
      </w:pPr>
      <w:r w:rsidRPr="0001027A">
        <w:rPr>
          <w:rFonts w:ascii="Euphemia" w:eastAsia="Ubuntu" w:hAnsi="Euphemia" w:cs="Ubuntu"/>
          <w:color w:val="222222"/>
          <w:sz w:val="22"/>
          <w:szCs w:val="22"/>
        </w:rPr>
        <w:t>###</w:t>
      </w:r>
    </w:p>
    <w:p w14:paraId="63A7678D" w14:textId="77777777" w:rsidR="007C3D5D" w:rsidRPr="0001027A" w:rsidRDefault="007C3D5D">
      <w:pPr>
        <w:rPr>
          <w:rFonts w:ascii="Euphemia" w:hAnsi="Euphemia" w:cs="Arial Unicode MS"/>
          <w:b/>
          <w:bCs/>
          <w:color w:val="000000"/>
          <w:sz w:val="22"/>
          <w:szCs w:val="22"/>
          <w:u w:color="000000"/>
          <w:lang w:eastAsia="en-CA"/>
        </w:rPr>
      </w:pPr>
      <w:r w:rsidRPr="0001027A">
        <w:rPr>
          <w:rFonts w:ascii="Euphemia" w:hAnsi="Euphemia"/>
          <w:b/>
          <w:bCs/>
        </w:rPr>
        <w:br w:type="page"/>
      </w:r>
    </w:p>
    <w:p w14:paraId="07D58AFD" w14:textId="2561D108" w:rsidR="00167EF8" w:rsidRPr="0001027A" w:rsidRDefault="007C3D5D" w:rsidP="006564E2">
      <w:pPr>
        <w:pStyle w:val="NoSpacing"/>
        <w:spacing w:after="240"/>
        <w:jc w:val="both"/>
        <w:rPr>
          <w:rFonts w:ascii="Euphemia" w:eastAsia="Arial" w:hAnsi="Euphemia" w:cs="Arial"/>
        </w:rPr>
      </w:pPr>
      <w:proofErr w:type="spellStart"/>
      <w:r w:rsidRPr="0001027A">
        <w:rPr>
          <w:rFonts w:ascii="Euphemia" w:hAnsi="Euphemia" w:cs="Gadugi"/>
          <w:b/>
          <w:bCs/>
        </w:rPr>
        <w:lastRenderedPageBreak/>
        <w:t>ᑐᓴᒐᒃᓴᓕᕆᔨᓄᑦ</w:t>
      </w:r>
      <w:proofErr w:type="spellEnd"/>
      <w:r w:rsidRPr="0001027A">
        <w:rPr>
          <w:rFonts w:ascii="Euphemia" w:hAnsi="Euphemia"/>
          <w:b/>
          <w:bCs/>
        </w:rPr>
        <w:t xml:space="preserve"> </w:t>
      </w:r>
      <w:proofErr w:type="spellStart"/>
      <w:r w:rsidRPr="0001027A">
        <w:rPr>
          <w:rFonts w:ascii="Euphemia" w:hAnsi="Euphemia" w:cs="Gadugi"/>
          <w:b/>
          <w:bCs/>
        </w:rPr>
        <w:t>ᖃᐅᔨᒋᐊᕐᕕᒃᓴᖅ</w:t>
      </w:r>
      <w:proofErr w:type="spellEnd"/>
      <w:r w:rsidRPr="0001027A">
        <w:rPr>
          <w:rFonts w:ascii="Euphemia" w:hAnsi="Euphemia"/>
          <w:b/>
          <w:bCs/>
        </w:rPr>
        <w:t>:</w:t>
      </w:r>
      <w:r w:rsidR="00816E24" w:rsidRPr="0001027A">
        <w:rPr>
          <w:rFonts w:ascii="Euphemia" w:hAnsi="Euphemia"/>
          <w:b/>
          <w:bCs/>
        </w:rPr>
        <w:t xml:space="preserve"> </w:t>
      </w:r>
    </w:p>
    <w:p w14:paraId="1BDC8C52" w14:textId="2D7D87BF" w:rsidR="006564E2" w:rsidRPr="0001027A" w:rsidRDefault="007C3D5D" w:rsidP="006564E2">
      <w:pPr>
        <w:pStyle w:val="NoSpacing"/>
        <w:rPr>
          <w:rFonts w:ascii="Euphemia" w:hAnsi="Euphemia"/>
          <w:lang w:val="en-CA"/>
        </w:rPr>
      </w:pPr>
      <w:proofErr w:type="spellStart"/>
      <w:r w:rsidRPr="0001027A">
        <w:rPr>
          <w:rFonts w:ascii="Euphemia" w:hAnsi="Euphemia" w:cs="Gadugi"/>
        </w:rPr>
        <w:t>ᓵᒪᐃᓐ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ᑏᐆᒍᕌᓯᐊᔅ</w:t>
      </w:r>
      <w:proofErr w:type="spellEnd"/>
      <w:r w:rsidR="006564E2" w:rsidRPr="0001027A">
        <w:rPr>
          <w:rFonts w:ascii="Euphemia" w:hAnsi="Euphemia"/>
          <w:lang w:val="en-CA"/>
        </w:rPr>
        <w:t> </w:t>
      </w:r>
    </w:p>
    <w:p w14:paraId="37E8D596" w14:textId="4068E81D" w:rsidR="2B5DA1B9" w:rsidRPr="0001027A" w:rsidRDefault="007C3D5D" w:rsidP="006564E2">
      <w:pPr>
        <w:pStyle w:val="NoSpacing"/>
        <w:rPr>
          <w:rFonts w:ascii="Euphemia" w:hAnsi="Euphemia"/>
          <w:lang w:val="en-CA"/>
        </w:rPr>
      </w:pPr>
      <w:proofErr w:type="spellStart"/>
      <w:r w:rsidRPr="0001027A">
        <w:rPr>
          <w:rFonts w:ascii="Euphemia" w:hAnsi="Euphemia" w:cs="Gadugi"/>
        </w:rPr>
        <w:t>ᐊᐅᓚᑦᑎᔨ</w:t>
      </w:r>
      <w:proofErr w:type="spellEnd"/>
      <w:r w:rsidRPr="0001027A">
        <w:rPr>
          <w:rFonts w:ascii="Euphemia" w:hAnsi="Euphemia"/>
        </w:rPr>
        <w:t xml:space="preserve"> </w:t>
      </w:r>
      <w:proofErr w:type="spellStart"/>
      <w:r w:rsidRPr="0001027A">
        <w:rPr>
          <w:rFonts w:ascii="Euphemia" w:hAnsi="Euphemia" w:cs="Gadugi"/>
        </w:rPr>
        <w:t>ᑐᓴᐅᒪᔪᓕᕆᓂᕐᒧᑦ</w:t>
      </w:r>
      <w:proofErr w:type="spellEnd"/>
      <w:r w:rsidR="006564E2" w:rsidRPr="0001027A">
        <w:rPr>
          <w:rFonts w:ascii="Euphemia" w:hAnsi="Euphemia"/>
          <w:lang w:val="en-CA"/>
        </w:rPr>
        <w:t> </w:t>
      </w:r>
      <w:r w:rsidR="006564E2" w:rsidRPr="0001027A">
        <w:rPr>
          <w:rFonts w:ascii="Euphemia" w:hAnsi="Euphemia"/>
          <w:lang w:val="en-CA"/>
        </w:rPr>
        <w:br/>
      </w:r>
      <w:proofErr w:type="spellStart"/>
      <w:r w:rsidRPr="0001027A">
        <w:rPr>
          <w:rFonts w:ascii="Euphemia" w:hAnsi="Euphemia" w:cs="Gadugi"/>
        </w:rPr>
        <w:t>ᐋᓐᓂᐊᖃᕐᓇᙱᑦᑐᓕᕆᔨᒃᑯᑦ</w:t>
      </w:r>
      <w:proofErr w:type="spellEnd"/>
      <w:r w:rsidR="006564E2" w:rsidRPr="0001027A">
        <w:rPr>
          <w:rFonts w:ascii="Euphemia" w:hAnsi="Euphemia"/>
          <w:lang w:val="en-CA"/>
        </w:rPr>
        <w:t> </w:t>
      </w:r>
      <w:r w:rsidR="006564E2" w:rsidRPr="0001027A">
        <w:rPr>
          <w:rFonts w:ascii="Euphemia" w:hAnsi="Euphemia"/>
          <w:lang w:val="en-CA"/>
        </w:rPr>
        <w:br/>
      </w:r>
      <w:r w:rsidR="006564E2" w:rsidRPr="0001027A">
        <w:rPr>
          <w:rFonts w:ascii="Euphemia" w:hAnsi="Euphemia"/>
        </w:rPr>
        <w:t>867-975-5712</w:t>
      </w:r>
      <w:r w:rsidR="006564E2" w:rsidRPr="0001027A">
        <w:rPr>
          <w:rFonts w:ascii="Euphemia" w:hAnsi="Euphemia"/>
          <w:lang w:val="en-CA"/>
        </w:rPr>
        <w:t> </w:t>
      </w:r>
      <w:r w:rsidR="006564E2" w:rsidRPr="0001027A">
        <w:rPr>
          <w:rFonts w:ascii="Euphemia" w:hAnsi="Euphemia"/>
          <w:lang w:val="en-CA"/>
        </w:rPr>
        <w:br/>
      </w:r>
      <w:hyperlink r:id="rId10" w:tgtFrame="_blank" w:history="1">
        <w:r w:rsidR="009B2C57" w:rsidRPr="0001027A">
          <w:rPr>
            <w:rStyle w:val="Hyperlink"/>
            <w:rFonts w:ascii="Euphemia" w:hAnsi="Euphemia"/>
            <w:lang w:val="fr-CA"/>
          </w:rPr>
          <w:t>CDeogracias@GOV.NU.CA</w:t>
        </w:r>
      </w:hyperlink>
      <w:r w:rsidR="009B2C57" w:rsidRPr="0001027A">
        <w:rPr>
          <w:rFonts w:ascii="Arial" w:hAnsi="Arial" w:cs="Arial"/>
          <w:u w:val="single"/>
        </w:rPr>
        <w:t> </w:t>
      </w:r>
    </w:p>
    <w:sectPr w:rsidR="2B5DA1B9" w:rsidRPr="0001027A" w:rsidSect="0001027A">
      <w:footerReference w:type="even" r:id="rId11"/>
      <w:footerReference w:type="default" r:id="rId12"/>
      <w:headerReference w:type="first" r:id="rId13"/>
      <w:pgSz w:w="12240" w:h="15840"/>
      <w:pgMar w:top="1440" w:right="126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8D68C" w14:textId="77777777" w:rsidR="00032030" w:rsidRDefault="00032030">
      <w:r>
        <w:separator/>
      </w:r>
    </w:p>
  </w:endnote>
  <w:endnote w:type="continuationSeparator" w:id="0">
    <w:p w14:paraId="39FD42EE" w14:textId="77777777" w:rsidR="00032030" w:rsidRDefault="00032030">
      <w:r>
        <w:continuationSeparator/>
      </w:r>
    </w:p>
  </w:endnote>
  <w:endnote w:type="continuationNotice" w:id="1">
    <w:p w14:paraId="701C738C" w14:textId="77777777" w:rsidR="00032030" w:rsidRDefault="000320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20063" w14:textId="77777777" w:rsidR="0001027A" w:rsidRPr="002E315C" w:rsidRDefault="0001027A" w:rsidP="0001027A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7E400F">
      <w:rPr>
        <w:rFonts w:ascii="Euphemia" w:hAnsi="Euphemia" w:cs="Gadugi"/>
        <w:sz w:val="16"/>
        <w:szCs w:val="16"/>
      </w:rPr>
      <w:t>ᐋᓐᓂᐊᖃᕐᓇᙱᑦᑐᓕᕆᓂᕐᒧᑦ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ᑐᓴᖅᑎᑦᓯᔾᔪᑏᑦ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ᐊᑐᐃᓐᓇᐃᑦ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ᐃᓄᒃᑎᑐᑦ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, </w:t>
    </w:r>
    <w:proofErr w:type="spellStart"/>
    <w:r w:rsidRPr="007E400F">
      <w:rPr>
        <w:rFonts w:ascii="Euphemia" w:hAnsi="Euphemia" w:cs="Gadugi"/>
        <w:sz w:val="16"/>
        <w:szCs w:val="16"/>
      </w:rPr>
      <w:t>ᖃᓪᓗᓈᑎᑐᑦ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ᐃᓄᐃᓐᓇᖅᑐᓐ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ᐅᐃᕖᑎᑐᓪᓗ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ᐅᕙᓂ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  <w:t xml:space="preserve">Public Health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Advisories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available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and French on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</w:r>
    <w:proofErr w:type="spellStart"/>
    <w:r w:rsidRPr="007E400F">
      <w:rPr>
        <w:rFonts w:ascii="Arial" w:hAnsi="Arial" w:cs="Arial"/>
        <w:sz w:val="16"/>
        <w:szCs w:val="16"/>
        <w:lang w:val="fr-FR"/>
      </w:rPr>
      <w:t>Inungnun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Aanniaqtailinikkut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Unniudjutit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Uiuitullu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uvani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  <w:t xml:space="preserve">Les avis de santé publique sont disponibles en inuktitut, en anglais, en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et en français au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i/>
        <w:iCs/>
        <w:sz w:val="16"/>
        <w:szCs w:val="16"/>
        <w:lang w:val="fr-FR"/>
      </w:rPr>
      <w:br/>
    </w:r>
  </w:p>
  <w:p w14:paraId="25F60685" w14:textId="04AAE762" w:rsidR="007D0120" w:rsidRPr="0001027A" w:rsidRDefault="0001027A" w:rsidP="0001027A">
    <w:pPr>
      <w:pStyle w:val="Footer"/>
      <w:rPr>
        <w:rFonts w:ascii="Euphemia" w:hAnsi="Euphemia"/>
      </w:rPr>
    </w:pPr>
    <w:proofErr w:type="spellStart"/>
    <w:r w:rsidRPr="007E400F">
      <w:rPr>
        <w:rFonts w:ascii="Euphemia" w:hAnsi="Euphemia" w:cs="Gadugi"/>
        <w:sz w:val="20"/>
        <w:szCs w:val="20"/>
      </w:rPr>
      <w:t>ᑐᓴᒐᒃᓴᓕᕆᔩᑦ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8653" w14:textId="77777777" w:rsidR="00BF0C4B" w:rsidRPr="002E315C" w:rsidRDefault="0063659F" w:rsidP="009B5F31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F50537">
      <w:rPr>
        <w:rFonts w:ascii="Gadugi" w:hAnsi="Gadugi" w:cs="Gadugi"/>
        <w:sz w:val="16"/>
        <w:szCs w:val="16"/>
      </w:rPr>
      <w:t>ᐋᓐᓂᐊᖃᕐᓇᙱᑦᑐᓕᕆᓂᕐᒧᑦ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ᑐᓴᖅᑎᑦᓯᔾᔪᑏᑦ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ᐊᑐᐃᓐᓇᐃᑦ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ᐃᓄᒃᑎᑐᑦ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F50537">
      <w:rPr>
        <w:rFonts w:ascii="Gadugi" w:hAnsi="Gadugi" w:cs="Gadugi"/>
        <w:sz w:val="16"/>
        <w:szCs w:val="16"/>
      </w:rPr>
      <w:t>ᖃᓪᓗᓈᑎᑐᑦ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ᐃᓄᐃᓐᓇᖅᑐᓐ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ᐅᐃᕖᑎᑐᓪᓗ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ᐅᕙᓂ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  <w:t xml:space="preserve">Public Health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Advisories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available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and French on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</w:r>
    <w:proofErr w:type="spellStart"/>
    <w:r w:rsidRPr="00F50537">
      <w:rPr>
        <w:rFonts w:ascii="Arial" w:hAnsi="Arial" w:cs="Arial"/>
        <w:sz w:val="16"/>
        <w:szCs w:val="16"/>
        <w:lang w:val="fr-FR"/>
      </w:rPr>
      <w:t>Inungnun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Aanniaqtailinikkut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Unniudjutit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Uiuitullu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uvani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  <w:t xml:space="preserve">Les avis de santé publique sont disponibles en inuktitut, en anglais, en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et en français au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>
      <w:rPr>
        <w:rFonts w:ascii="Arial" w:hAnsi="Arial" w:cs="Arial"/>
        <w:i/>
        <w:iCs/>
        <w:sz w:val="16"/>
        <w:szCs w:val="16"/>
        <w:lang w:val="fr-FR"/>
      </w:rPr>
      <w:br/>
    </w:r>
  </w:p>
  <w:p w14:paraId="3D81E230" w14:textId="3DA8DB2C" w:rsidR="00167EF8" w:rsidRDefault="00215BD6" w:rsidP="00215BD6">
    <w:pPr>
      <w:pStyle w:val="Footer"/>
    </w:pPr>
    <w:proofErr w:type="spellStart"/>
    <w:r w:rsidRPr="00215BD6">
      <w:rPr>
        <w:rFonts w:ascii="Gadugi" w:hAnsi="Gadugi" w:cs="Gadugi"/>
        <w:sz w:val="20"/>
        <w:szCs w:val="20"/>
      </w:rPr>
      <w:t>ᑐᓴᒐᒃᓴᓕᕆᔩᑦ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4A85" w14:textId="77777777" w:rsidR="00032030" w:rsidRDefault="00032030">
      <w:r>
        <w:separator/>
      </w:r>
    </w:p>
  </w:footnote>
  <w:footnote w:type="continuationSeparator" w:id="0">
    <w:p w14:paraId="406EC4F5" w14:textId="77777777" w:rsidR="00032030" w:rsidRDefault="00032030">
      <w:r>
        <w:continuationSeparator/>
      </w:r>
    </w:p>
  </w:footnote>
  <w:footnote w:type="continuationNotice" w:id="1">
    <w:p w14:paraId="6EB960FA" w14:textId="77777777" w:rsidR="00032030" w:rsidRDefault="000320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655F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hAnsi="Euphemia"/>
      </w:rPr>
    </w:pPr>
    <w:r w:rsidRPr="0001027A">
      <w:rPr>
        <w:rFonts w:ascii="Euphemia" w:hAnsi="Euphemia"/>
        <w:noProof/>
      </w:rPr>
      <w:drawing>
        <wp:anchor distT="152400" distB="152400" distL="152400" distR="152400" simplePos="0" relativeHeight="251659264" behindDoc="1" locked="0" layoutInCell="1" allowOverlap="1" wp14:anchorId="467EAD64" wp14:editId="04CEA2E2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01027A">
      <w:rPr>
        <w:rFonts w:ascii="Euphemia" w:hAnsi="Euphemia"/>
      </w:rPr>
      <w:t xml:space="preserve"> </w:t>
    </w:r>
    <w:r w:rsidRPr="0001027A">
      <w:rPr>
        <w:rFonts w:ascii="Euphemia" w:hAnsi="Euphemia"/>
      </w:rPr>
      <w:tab/>
    </w:r>
  </w:p>
  <w:p w14:paraId="5D2DEB77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hAnsi="Euphemia"/>
      </w:rPr>
    </w:pPr>
  </w:p>
  <w:p w14:paraId="45AF1B1B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hAnsi="Euphemia"/>
      </w:rPr>
    </w:pPr>
  </w:p>
  <w:p w14:paraId="69AFC3B5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hAnsi="Euphemia"/>
      </w:rPr>
    </w:pPr>
  </w:p>
  <w:p w14:paraId="16F3DBFC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hAnsi="Euphemia"/>
      </w:rPr>
    </w:pPr>
  </w:p>
  <w:p w14:paraId="244B153C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eastAsia="Arial" w:hAnsi="Euphemia" w:cs="Arial"/>
        <w:b/>
        <w:bCs/>
      </w:rPr>
    </w:pPr>
  </w:p>
  <w:p w14:paraId="6F7A6B99" w14:textId="77777777" w:rsidR="0001027A" w:rsidRPr="0001027A" w:rsidRDefault="0001027A" w:rsidP="0001027A">
    <w:pPr>
      <w:pStyle w:val="BodyA"/>
      <w:tabs>
        <w:tab w:val="center" w:pos="4680"/>
      </w:tabs>
      <w:rPr>
        <w:rFonts w:ascii="Euphemia" w:hAnsi="Euphemia"/>
      </w:rPr>
    </w:pPr>
    <w:proofErr w:type="spellStart"/>
    <w:r w:rsidRPr="0001027A">
      <w:rPr>
        <w:rFonts w:ascii="Euphemia" w:hAnsi="Euphemia" w:cs="Gadugi"/>
        <w:b/>
        <w:bCs/>
        <w:sz w:val="48"/>
        <w:szCs w:val="48"/>
      </w:rPr>
      <w:t>ᐃᓄᐃᑦ</w:t>
    </w:r>
    <w:proofErr w:type="spellEnd"/>
    <w:r w:rsidRPr="0001027A">
      <w:rPr>
        <w:rFonts w:ascii="Euphemia" w:hAnsi="Euphemia"/>
        <w:b/>
        <w:bCs/>
        <w:sz w:val="48"/>
        <w:szCs w:val="48"/>
      </w:rPr>
      <w:t xml:space="preserve"> </w:t>
    </w:r>
    <w:proofErr w:type="spellStart"/>
    <w:r w:rsidRPr="0001027A">
      <w:rPr>
        <w:rFonts w:ascii="Euphemia" w:hAnsi="Euphemia" w:cs="Gadugi"/>
        <w:b/>
        <w:bCs/>
        <w:sz w:val="48"/>
        <w:szCs w:val="48"/>
      </w:rPr>
      <w:t>ᖃᓄᐃᙱᑦᑎᐊᖁᓪᓗᒋᑦ</w:t>
    </w:r>
    <w:proofErr w:type="spellEnd"/>
    <w:r w:rsidRPr="0001027A">
      <w:rPr>
        <w:rFonts w:ascii="Euphemia" w:hAnsi="Euphemia"/>
        <w:b/>
        <w:bCs/>
        <w:sz w:val="48"/>
        <w:szCs w:val="48"/>
      </w:rPr>
      <w:t xml:space="preserve"> </w:t>
    </w:r>
    <w:proofErr w:type="spellStart"/>
    <w:r w:rsidRPr="0001027A">
      <w:rPr>
        <w:rFonts w:ascii="Euphemia" w:hAnsi="Euphemia" w:cs="Gadugi"/>
        <w:b/>
        <w:bCs/>
        <w:sz w:val="48"/>
        <w:szCs w:val="48"/>
      </w:rPr>
      <w:t>ᑐᓴᖅᑎᑦᑎᔾᔪᑦ</w:t>
    </w:r>
    <w:proofErr w:type="spellEnd"/>
  </w:p>
  <w:p w14:paraId="110F198E" w14:textId="77777777" w:rsidR="0001027A" w:rsidRDefault="0001027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2F26"/>
    <w:multiLevelType w:val="hybridMultilevel"/>
    <w:tmpl w:val="89027E72"/>
    <w:lvl w:ilvl="0" w:tplc="6C22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9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A5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01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0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2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D5627"/>
    <w:multiLevelType w:val="hybridMultilevel"/>
    <w:tmpl w:val="ABE60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D71D9"/>
    <w:multiLevelType w:val="hybridMultilevel"/>
    <w:tmpl w:val="C34CEC88"/>
    <w:lvl w:ilvl="0" w:tplc="BDBC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C6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8C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E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85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C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3D6D"/>
    <w:multiLevelType w:val="hybridMultilevel"/>
    <w:tmpl w:val="B636B9AE"/>
    <w:lvl w:ilvl="0" w:tplc="D25A7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C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C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A6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0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4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A7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13815"/>
    <w:multiLevelType w:val="hybridMultilevel"/>
    <w:tmpl w:val="F6248668"/>
    <w:lvl w:ilvl="0" w:tplc="B428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F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A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7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ED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4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765531">
    <w:abstractNumId w:val="3"/>
  </w:num>
  <w:num w:numId="2" w16cid:durableId="734468733">
    <w:abstractNumId w:val="2"/>
  </w:num>
  <w:num w:numId="3" w16cid:durableId="1104425161">
    <w:abstractNumId w:val="4"/>
  </w:num>
  <w:num w:numId="4" w16cid:durableId="77214786">
    <w:abstractNumId w:val="0"/>
  </w:num>
  <w:num w:numId="5" w16cid:durableId="34559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MyMTYxNbc0NrBU0lEKTi0uzszPAykwrgUA/mMxliwAAAA="/>
  </w:docVars>
  <w:rsids>
    <w:rsidRoot w:val="00B172B6"/>
    <w:rsid w:val="0001027A"/>
    <w:rsid w:val="00030920"/>
    <w:rsid w:val="00032030"/>
    <w:rsid w:val="00047EF2"/>
    <w:rsid w:val="000D5FA8"/>
    <w:rsid w:val="00145F22"/>
    <w:rsid w:val="00146556"/>
    <w:rsid w:val="0014D378"/>
    <w:rsid w:val="00161B3A"/>
    <w:rsid w:val="00167EF8"/>
    <w:rsid w:val="00182C7E"/>
    <w:rsid w:val="00186FAF"/>
    <w:rsid w:val="00215BD6"/>
    <w:rsid w:val="00261B5E"/>
    <w:rsid w:val="002E4C24"/>
    <w:rsid w:val="00311830"/>
    <w:rsid w:val="00317F44"/>
    <w:rsid w:val="0032334B"/>
    <w:rsid w:val="003319F3"/>
    <w:rsid w:val="00415226"/>
    <w:rsid w:val="005177C7"/>
    <w:rsid w:val="00541CAB"/>
    <w:rsid w:val="00581E1A"/>
    <w:rsid w:val="005A3FF1"/>
    <w:rsid w:val="005E7F0B"/>
    <w:rsid w:val="00600072"/>
    <w:rsid w:val="00611079"/>
    <w:rsid w:val="00626A8D"/>
    <w:rsid w:val="0063659F"/>
    <w:rsid w:val="00644F7F"/>
    <w:rsid w:val="006564E2"/>
    <w:rsid w:val="00671FD9"/>
    <w:rsid w:val="00731150"/>
    <w:rsid w:val="00796940"/>
    <w:rsid w:val="007C3D5D"/>
    <w:rsid w:val="007D0120"/>
    <w:rsid w:val="007E4BF6"/>
    <w:rsid w:val="00816306"/>
    <w:rsid w:val="00816E24"/>
    <w:rsid w:val="00823F30"/>
    <w:rsid w:val="00856910"/>
    <w:rsid w:val="00884143"/>
    <w:rsid w:val="008C7B26"/>
    <w:rsid w:val="00914DCC"/>
    <w:rsid w:val="009B2C57"/>
    <w:rsid w:val="009B5F31"/>
    <w:rsid w:val="00A16741"/>
    <w:rsid w:val="00A74987"/>
    <w:rsid w:val="00AF11ED"/>
    <w:rsid w:val="00B172B6"/>
    <w:rsid w:val="00B2334B"/>
    <w:rsid w:val="00BC0F82"/>
    <w:rsid w:val="00BF0C4B"/>
    <w:rsid w:val="00C258F1"/>
    <w:rsid w:val="00E960AB"/>
    <w:rsid w:val="00EF267E"/>
    <w:rsid w:val="00EF3EDE"/>
    <w:rsid w:val="00F2512D"/>
    <w:rsid w:val="00F80537"/>
    <w:rsid w:val="00F92F76"/>
    <w:rsid w:val="00FA2A4F"/>
    <w:rsid w:val="00FA44CA"/>
    <w:rsid w:val="0819425E"/>
    <w:rsid w:val="0B457103"/>
    <w:rsid w:val="0DE49F36"/>
    <w:rsid w:val="0E4610DD"/>
    <w:rsid w:val="1F2C8447"/>
    <w:rsid w:val="218CE103"/>
    <w:rsid w:val="2517F104"/>
    <w:rsid w:val="2732FF36"/>
    <w:rsid w:val="2B5DA1B9"/>
    <w:rsid w:val="2C1C2DE5"/>
    <w:rsid w:val="31757C94"/>
    <w:rsid w:val="350FCA6B"/>
    <w:rsid w:val="36485D2D"/>
    <w:rsid w:val="37A0B2CE"/>
    <w:rsid w:val="37B1B0BF"/>
    <w:rsid w:val="3C77F0E8"/>
    <w:rsid w:val="3CEDC790"/>
    <w:rsid w:val="3F2424C9"/>
    <w:rsid w:val="414B620B"/>
    <w:rsid w:val="4A61C512"/>
    <w:rsid w:val="4B35A7A9"/>
    <w:rsid w:val="4CA08BD1"/>
    <w:rsid w:val="4E51800A"/>
    <w:rsid w:val="4FA013D9"/>
    <w:rsid w:val="53072235"/>
    <w:rsid w:val="5BC3C372"/>
    <w:rsid w:val="5DA7CBC6"/>
    <w:rsid w:val="607BC035"/>
    <w:rsid w:val="618CD7E6"/>
    <w:rsid w:val="62E93F76"/>
    <w:rsid w:val="64BC21D8"/>
    <w:rsid w:val="687FD8C4"/>
    <w:rsid w:val="6D9CE462"/>
    <w:rsid w:val="70D48524"/>
    <w:rsid w:val="719710C3"/>
    <w:rsid w:val="72705585"/>
    <w:rsid w:val="730E534B"/>
    <w:rsid w:val="7FFD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2331B"/>
  <w15:docId w15:val="{D5C9F192-878F-45B9-AC69-8468C31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Health%20Advis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BEF9-0BE9-402D-BAC9-8B28A1322CDF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5ca4c7a7-88fe-4670-ac08-0fa46a02f97c"/>
    <ds:schemaRef ds:uri="http://purl.org/dc/elements/1.1/"/>
    <ds:schemaRef ds:uri="http://schemas.openxmlformats.org/package/2006/metadata/core-properties"/>
    <ds:schemaRef ds:uri="e6c79451-d6c9-44ca-b068-6d3603d6ddd9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90007C-4E65-4636-A5D4-209A9158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Health Advisory Template</Template>
  <TotalTime>43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Alibhai, Iqbal</cp:lastModifiedBy>
  <cp:revision>14</cp:revision>
  <cp:lastPrinted>2025-03-27T20:20:00Z</cp:lastPrinted>
  <dcterms:created xsi:type="dcterms:W3CDTF">2024-10-02T20:34:00Z</dcterms:created>
  <dcterms:modified xsi:type="dcterms:W3CDTF">2025-03-27T20:20:00Z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