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650F" w14:textId="2FDBDE2F" w:rsidR="4B35A7A9" w:rsidRPr="007E400F" w:rsidRDefault="007C3D5D" w:rsidP="006564E2">
      <w:pPr>
        <w:pStyle w:val="BodyA"/>
        <w:spacing w:before="240" w:after="240" w:line="259" w:lineRule="auto"/>
        <w:rPr>
          <w:rFonts w:ascii="Euphemia" w:hAnsi="Euphemia"/>
          <w:b/>
          <w:bCs/>
          <w:sz w:val="36"/>
          <w:szCs w:val="36"/>
        </w:rPr>
      </w:pPr>
      <w:proofErr w:type="spellStart"/>
      <w:r w:rsidRPr="007E400F">
        <w:rPr>
          <w:rFonts w:ascii="Euphemia" w:hAnsi="Euphemia" w:cs="Gadugi"/>
          <w:b/>
          <w:bCs/>
          <w:sz w:val="36"/>
          <w:szCs w:val="36"/>
        </w:rPr>
        <w:t>ᐃᒃᐱᐊᕐᔪᖕᒥ</w:t>
      </w:r>
      <w:proofErr w:type="spellEnd"/>
      <w:r w:rsidRPr="007E400F">
        <w:rPr>
          <w:rFonts w:ascii="Euphemia" w:hAnsi="Euphemia"/>
          <w:b/>
          <w:bCs/>
          <w:sz w:val="36"/>
          <w:szCs w:val="36"/>
        </w:rPr>
        <w:t xml:space="preserve"> </w:t>
      </w:r>
      <w:proofErr w:type="spellStart"/>
      <w:r w:rsidRPr="007E400F">
        <w:rPr>
          <w:rFonts w:ascii="Euphemia" w:hAnsi="Euphemia" w:cs="Gadugi"/>
          <w:b/>
          <w:bCs/>
          <w:sz w:val="36"/>
          <w:szCs w:val="36"/>
        </w:rPr>
        <w:t>ᐃᖅᑲᐃᓯᔭᐅᕗᑦ</w:t>
      </w:r>
      <w:proofErr w:type="spellEnd"/>
      <w:r w:rsidRPr="007E400F">
        <w:rPr>
          <w:rFonts w:ascii="Euphemia" w:hAnsi="Euphemia"/>
          <w:b/>
          <w:bCs/>
          <w:sz w:val="36"/>
          <w:szCs w:val="36"/>
        </w:rPr>
        <w:t xml:space="preserve"> </w:t>
      </w:r>
      <w:proofErr w:type="spellStart"/>
      <w:r w:rsidRPr="007E400F">
        <w:rPr>
          <w:rFonts w:ascii="Euphemia" w:hAnsi="Euphemia" w:cs="Gadugi"/>
          <w:b/>
          <w:bCs/>
          <w:sz w:val="36"/>
          <w:szCs w:val="36"/>
        </w:rPr>
        <w:t>ᐃᒪᖓ</w:t>
      </w:r>
      <w:proofErr w:type="spellEnd"/>
      <w:r w:rsidRPr="007E400F">
        <w:rPr>
          <w:rFonts w:ascii="Euphemia" w:hAnsi="Euphemia"/>
          <w:b/>
          <w:bCs/>
          <w:sz w:val="36"/>
          <w:szCs w:val="36"/>
        </w:rPr>
        <w:t xml:space="preserve"> </w:t>
      </w:r>
      <w:proofErr w:type="spellStart"/>
      <w:r w:rsidRPr="007E400F">
        <w:rPr>
          <w:rFonts w:ascii="Euphemia" w:hAnsi="Euphemia" w:cs="Gadugi"/>
          <w:b/>
          <w:bCs/>
          <w:sz w:val="36"/>
          <w:szCs w:val="36"/>
        </w:rPr>
        <w:t>ᖃᓛᖅᑎᑦᑕᕆᐊᖃᕐᓂᖓᓂᒃ</w:t>
      </w:r>
      <w:proofErr w:type="spellEnd"/>
    </w:p>
    <w:p w14:paraId="0059A5D8" w14:textId="7CAE86C3" w:rsidR="00167EF8" w:rsidRPr="007E400F" w:rsidRDefault="00816306" w:rsidP="72705585">
      <w:pPr>
        <w:pStyle w:val="BodyA"/>
        <w:tabs>
          <w:tab w:val="left" w:pos="3768"/>
        </w:tabs>
        <w:rPr>
          <w:rFonts w:ascii="Euphemia" w:hAnsi="Euphemia"/>
          <w:b/>
          <w:bCs/>
        </w:rPr>
      </w:pPr>
      <w:proofErr w:type="spellStart"/>
      <w:r w:rsidRPr="007E400F">
        <w:rPr>
          <w:rFonts w:ascii="Euphemia" w:hAnsi="Euphemia" w:cs="Gadugi"/>
          <w:b/>
          <w:bCs/>
        </w:rPr>
        <w:t>ᒫᑦᓯ</w:t>
      </w:r>
      <w:proofErr w:type="spellEnd"/>
      <w:r w:rsidRPr="007E400F">
        <w:rPr>
          <w:rFonts w:ascii="Euphemia" w:hAnsi="Euphemia" w:cs="Gadugi"/>
          <w:b/>
          <w:bCs/>
        </w:rPr>
        <w:t xml:space="preserve"> 27</w:t>
      </w:r>
      <w:r w:rsidR="0B457103" w:rsidRPr="007E400F">
        <w:rPr>
          <w:rFonts w:ascii="Euphemia" w:hAnsi="Euphemia"/>
          <w:b/>
          <w:bCs/>
        </w:rPr>
        <w:t xml:space="preserve">, </w:t>
      </w:r>
      <w:r w:rsidR="000D5FA8" w:rsidRPr="007E400F">
        <w:rPr>
          <w:rFonts w:ascii="Euphemia" w:hAnsi="Euphemia"/>
          <w:b/>
          <w:bCs/>
        </w:rPr>
        <w:t>202</w:t>
      </w:r>
      <w:r w:rsidRPr="007E400F">
        <w:rPr>
          <w:rFonts w:ascii="Euphemia" w:hAnsi="Euphemia"/>
          <w:b/>
          <w:bCs/>
        </w:rPr>
        <w:t>5</w:t>
      </w:r>
    </w:p>
    <w:p w14:paraId="0A3C056C" w14:textId="362EE395" w:rsidR="00167EF8" w:rsidRPr="007E400F" w:rsidRDefault="00816306" w:rsidP="7FFDDC29">
      <w:pPr>
        <w:pStyle w:val="Default"/>
        <w:pBdr>
          <w:bottom w:val="single" w:sz="12" w:space="0" w:color="000000"/>
        </w:pBdr>
        <w:tabs>
          <w:tab w:val="right" w:pos="9356"/>
        </w:tabs>
        <w:jc w:val="both"/>
        <w:rPr>
          <w:rFonts w:ascii="Euphemia" w:eastAsia="Arial" w:hAnsi="Euphemia" w:cs="Arial"/>
          <w:b/>
          <w:bCs/>
        </w:rPr>
      </w:pPr>
      <w:proofErr w:type="spellStart"/>
      <w:r w:rsidRPr="007E400F">
        <w:rPr>
          <w:rFonts w:ascii="Euphemia" w:hAnsi="Euphemia" w:cs="Gadugi"/>
          <w:b/>
          <w:bCs/>
        </w:rPr>
        <w:t>ᐃᒃᐱᐊᕐᔪᖕᒥ</w:t>
      </w:r>
      <w:proofErr w:type="spellEnd"/>
      <w:r w:rsidR="007D0120" w:rsidRPr="007E400F">
        <w:rPr>
          <w:rFonts w:ascii="Euphemia" w:hAnsi="Euphemia"/>
          <w:b/>
          <w:bCs/>
        </w:rPr>
        <w:t xml:space="preserve">, </w:t>
      </w:r>
      <w:proofErr w:type="spellStart"/>
      <w:r w:rsidR="00E960AB" w:rsidRPr="007E400F">
        <w:rPr>
          <w:rFonts w:ascii="Euphemia" w:hAnsi="Euphemia" w:cs="Gadugi"/>
          <w:b/>
          <w:bCs/>
        </w:rPr>
        <w:t>ᓄᓇᕗᑦ</w:t>
      </w:r>
      <w:proofErr w:type="spellEnd"/>
      <w:r w:rsidR="007D0120" w:rsidRPr="007E400F">
        <w:rPr>
          <w:rFonts w:ascii="Euphemia" w:hAnsi="Euphemia"/>
          <w:b/>
          <w:bCs/>
        </w:rPr>
        <w:t xml:space="preserve">       </w:t>
      </w:r>
    </w:p>
    <w:p w14:paraId="6160103E" w14:textId="77777777" w:rsidR="007E400F" w:rsidRDefault="007E400F" w:rsidP="007E400F">
      <w:pPr>
        <w:pStyle w:val="Default"/>
        <w:spacing w:line="276" w:lineRule="auto"/>
        <w:rPr>
          <w:rFonts w:ascii="Euphemia" w:hAnsi="Euphemia" w:cs="Gadugi"/>
        </w:rPr>
      </w:pPr>
    </w:p>
    <w:p w14:paraId="377278BA" w14:textId="6DEABCF6" w:rsidR="00167EF8" w:rsidRPr="007E400F" w:rsidRDefault="00186FAF" w:rsidP="00186FAF">
      <w:pPr>
        <w:pStyle w:val="Default"/>
        <w:spacing w:after="240" w:line="276" w:lineRule="auto"/>
        <w:rPr>
          <w:rFonts w:ascii="Euphemia" w:hAnsi="Euphemia" w:cs="Gadugi"/>
        </w:rPr>
      </w:pPr>
      <w:proofErr w:type="spellStart"/>
      <w:r w:rsidRPr="007E400F">
        <w:rPr>
          <w:rFonts w:ascii="Euphemia" w:hAnsi="Euphemia" w:cs="Gadugi"/>
        </w:rPr>
        <w:t>ᐋᓐᓂᐊᖃᕐᓇᙱᑦᑐᓕᕆᔨᒃᑯᑦ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ᐃᒃᐱᐊᕐᔪᖕᒥ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ᐅᓕᒫᓂᒃ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ᐃᖅᑲᐃᓯᔪᒪᕗᑦ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ᓱᓕ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ᐃᒪᕐᒥᒃ</w:t>
      </w:r>
      <w:proofErr w:type="spellEnd"/>
      <w:r w:rsidRPr="007E400F">
        <w:rPr>
          <w:rFonts w:ascii="Euphemia" w:hAnsi="Euphemia" w:cs="Gadugi"/>
        </w:rPr>
        <w:br/>
      </w:r>
      <w:proofErr w:type="spellStart"/>
      <w:r w:rsidRPr="007E400F">
        <w:rPr>
          <w:rFonts w:ascii="Euphemia" w:hAnsi="Euphemia" w:cs="Gadugi"/>
        </w:rPr>
        <w:t>ᖃᓛᖅᑎᑦᑎᔭᕆᐊᖃᕐᓂᖏᓐᓂᒃ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ᐃᒥᓚᐅᙱᓐᓂᖏᓐᓂᒃ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ᑭᓯᐊᓂ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ᐅᖃᐅᓯᐅᒃᑲᓐᓂᖅᐸᑦ</w:t>
      </w:r>
      <w:proofErr w:type="spellEnd"/>
      <w:r w:rsidRPr="007E400F">
        <w:rPr>
          <w:rFonts w:ascii="Euphemia" w:hAnsi="Euphemia" w:cs="Gadugi"/>
        </w:rPr>
        <w:t xml:space="preserve">. </w:t>
      </w:r>
      <w:proofErr w:type="spellStart"/>
      <w:r w:rsidRPr="007E400F">
        <w:rPr>
          <w:rFonts w:ascii="Euphemia" w:hAnsi="Euphemia" w:cs="Gadugi"/>
        </w:rPr>
        <w:t>ᐅᓇ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ᐆᒃᑐᕋᐅᑕᐅᔪᖅ</w:t>
      </w:r>
      <w:proofErr w:type="spellEnd"/>
      <w:r w:rsidRPr="007E400F">
        <w:rPr>
          <w:rFonts w:ascii="Euphemia" w:hAnsi="Euphemia" w:cs="Gadugi"/>
        </w:rPr>
        <w:br/>
      </w:r>
      <w:proofErr w:type="spellStart"/>
      <w:r w:rsidRPr="007E400F">
        <w:rPr>
          <w:rFonts w:ascii="Euphemia" w:hAnsi="Euphemia" w:cs="Gadugi"/>
        </w:rPr>
        <w:t>ᐊᑦᑕᕐᓇᖅᑕᐃᓕᒪᓂᕐᒧᑦ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ᐃᒪᖓ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ᐃᓱᓗᐊᕐᓂᖓᓄᑦ</w:t>
      </w:r>
      <w:proofErr w:type="spellEnd"/>
      <w:r w:rsidRPr="007E400F">
        <w:rPr>
          <w:rFonts w:ascii="Euphemia" w:hAnsi="Euphemia" w:cs="Gadugi"/>
        </w:rPr>
        <w:t>.</w:t>
      </w:r>
    </w:p>
    <w:p w14:paraId="6B335EAA" w14:textId="77777777" w:rsidR="007C3D5D" w:rsidRPr="007E400F" w:rsidRDefault="007C3D5D" w:rsidP="006564E2">
      <w:pPr>
        <w:pStyle w:val="Default"/>
        <w:spacing w:after="240" w:line="276" w:lineRule="auto"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</w:rPr>
        <w:t>ᐃᒪᖓ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ᖃᓛᖅᑎᑲᑕᖁᔭᐅᑎᓪᓗᒍ</w:t>
      </w:r>
      <w:proofErr w:type="spellEnd"/>
      <w:r w:rsidRPr="007E400F">
        <w:rPr>
          <w:rFonts w:ascii="Euphemia" w:hAnsi="Euphemia"/>
        </w:rPr>
        <w:t xml:space="preserve">, </w:t>
      </w:r>
      <w:proofErr w:type="spellStart"/>
      <w:r w:rsidRPr="007E400F">
        <w:rPr>
          <w:rFonts w:ascii="Euphemia" w:hAnsi="Euphemia" w:cs="Gadugi"/>
        </w:rPr>
        <w:t>ᐃᒥᖅᑕᐅᓂᐊᖅᑐᓕᒫᑦ</w:t>
      </w:r>
      <w:proofErr w:type="spellEnd"/>
      <w:r w:rsidRPr="007E400F">
        <w:rPr>
          <w:rFonts w:ascii="Euphemia" w:hAnsi="Euphemia"/>
        </w:rPr>
        <w:t xml:space="preserve"> 1 </w:t>
      </w:r>
      <w:proofErr w:type="spellStart"/>
      <w:r w:rsidRPr="007E400F">
        <w:rPr>
          <w:rFonts w:ascii="Euphemia" w:hAnsi="Euphemia" w:cs="Gadugi"/>
        </w:rPr>
        <w:t>ᒥᓂᑦᓯᒥᒃ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ᖃᓛᖅᑎᖅᑳᕆᐊᖃᖅᐳᖅ</w:t>
      </w:r>
      <w:proofErr w:type="spellEnd"/>
      <w:r w:rsidRPr="007E400F">
        <w:rPr>
          <w:rFonts w:ascii="Euphemia" w:hAnsi="Euphemia"/>
        </w:rPr>
        <w:t>.</w:t>
      </w:r>
    </w:p>
    <w:p w14:paraId="2BAC8544" w14:textId="77777777" w:rsidR="007C3D5D" w:rsidRPr="007E400F" w:rsidRDefault="007C3D5D" w:rsidP="007C3D5D">
      <w:pPr>
        <w:pStyle w:val="Default"/>
        <w:spacing w:after="240" w:line="276" w:lineRule="auto"/>
        <w:contextualSpacing/>
        <w:rPr>
          <w:rFonts w:ascii="Euphemia" w:hAnsi="Euphemia"/>
          <w:lang w:val="en-CA"/>
        </w:rPr>
      </w:pPr>
      <w:proofErr w:type="spellStart"/>
      <w:r w:rsidRPr="007E400F">
        <w:rPr>
          <w:rFonts w:ascii="Euphemia" w:hAnsi="Euphemia" w:cs="Gadugi"/>
          <w:lang w:val="en-CA"/>
        </w:rPr>
        <w:t>ᐃᒪᓕᒫᑦᑎᐊᑦ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ᖃᓛᖅᑎᑕᐅᔭᕆᐊᖃᓪᓚᕆᒃᐳᑦ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ᐅᑯᓄᖓ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ᐊᑐᖅᑕᐅᓂᐊᑐᐊᕈᑎᒃ</w:t>
      </w:r>
      <w:proofErr w:type="spellEnd"/>
      <w:r w:rsidRPr="007E400F">
        <w:rPr>
          <w:rFonts w:ascii="Euphemia" w:hAnsi="Euphemia"/>
          <w:lang w:val="en-CA"/>
        </w:rPr>
        <w:t>:</w:t>
      </w:r>
    </w:p>
    <w:p w14:paraId="3F4EAFF0" w14:textId="77777777" w:rsidR="007C3D5D" w:rsidRPr="007E400F" w:rsidRDefault="007C3D5D" w:rsidP="007C3D5D">
      <w:pPr>
        <w:pStyle w:val="Default"/>
        <w:spacing w:after="240" w:line="276" w:lineRule="auto"/>
        <w:contextualSpacing/>
        <w:rPr>
          <w:rFonts w:ascii="Euphemia" w:hAnsi="Euphemia"/>
          <w:lang w:val="en-CA"/>
        </w:rPr>
      </w:pPr>
    </w:p>
    <w:p w14:paraId="195DAFB3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ᐃᒥᕐᓂᐊᕐᓗᒍ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6EA08A2D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ᐊᒫᒪᒃᑎᑦᑎᓂᐊᖅᑎᓪᓗᑎᑦ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ᓄᑕᕋᓛᒥᒃ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097CA649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ᐃᒥᒐᒃᓴᓕᐅᕐᓂᐊᕐᓗᑎᑦ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ᓂᓚᓕᐅᕐᓂᐊᕈᕕᓪᓘᓐᓃᑦ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263C3D39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ᓰᕐᓇᖅᑐᓂᒃ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ᐱᕈᖅᑐᓂᒡᓗ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ᐃᕐᕈᖅᑐᐃᓂᐊᕈᕕᑦ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1417EA30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ᓂᖅᖠᐅᕐᓂᐊᕐᓗᓂ</w:t>
      </w:r>
      <w:proofErr w:type="spellEnd"/>
      <w:r w:rsidRPr="007E400F">
        <w:rPr>
          <w:rFonts w:ascii="Euphemia" w:hAnsi="Euphemia"/>
          <w:lang w:val="en-CA"/>
        </w:rPr>
        <w:t xml:space="preserve">; </w:t>
      </w:r>
      <w:proofErr w:type="spellStart"/>
      <w:r w:rsidRPr="007E400F">
        <w:rPr>
          <w:rFonts w:ascii="Euphemia" w:hAnsi="Euphemia" w:cs="Gadugi"/>
          <w:lang w:val="en-CA"/>
        </w:rPr>
        <w:t>ᐅᕝᕙᓘᓐᓃᑦ</w:t>
      </w:r>
      <w:proofErr w:type="spellEnd"/>
    </w:p>
    <w:p w14:paraId="0B11DBE7" w14:textId="72D73841" w:rsidR="00167EF8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ᑭᒍᑎᓯᐅᕐᓂᐊᕐᓗᓂ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376E6676" w14:textId="77777777" w:rsidR="006564E2" w:rsidRPr="007E400F" w:rsidRDefault="006564E2" w:rsidP="006564E2">
      <w:pPr>
        <w:pStyle w:val="Default"/>
        <w:spacing w:after="240" w:line="276" w:lineRule="auto"/>
        <w:contextualSpacing/>
        <w:rPr>
          <w:rFonts w:ascii="Euphemia" w:hAnsi="Euphemia"/>
        </w:rPr>
      </w:pPr>
    </w:p>
    <w:p w14:paraId="50A315CB" w14:textId="34B71161" w:rsidR="00167EF8" w:rsidRPr="007E400F" w:rsidRDefault="007C3D5D" w:rsidP="007C3D5D">
      <w:pPr>
        <w:pStyle w:val="Default"/>
        <w:spacing w:after="240" w:line="276" w:lineRule="auto"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</w:rPr>
        <w:t>ᐃᒥᕐᒥᑦ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ᖃᓛᖅᑎᑦᑎᔪᓐᓇᖅᑐᑎᑦ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ᐅᒃᑯᓯᖕᒧᑦ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ᖃᑦᑕᕐᒧᓪᓘᓐᓃᑦ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ᐃᒐᐅᑉ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ᖄᖓᒍᑦ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ᐅᕝᕙᓘᓐᓃᑦ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ᑲᑉᐳᔾᔭᕆᐊᓕᖕᒧᑦ</w:t>
      </w:r>
      <w:proofErr w:type="spellEnd"/>
      <w:r w:rsidRPr="007E400F">
        <w:rPr>
          <w:rFonts w:ascii="Euphemia" w:hAnsi="Euphemia"/>
        </w:rPr>
        <w:br/>
      </w:r>
      <w:proofErr w:type="spellStart"/>
      <w:r w:rsidRPr="007E400F">
        <w:rPr>
          <w:rFonts w:ascii="Euphemia" w:hAnsi="Euphemia" w:cs="Gadugi"/>
        </w:rPr>
        <w:t>ᐆᓇᖅᓯᑦᑏᔾᔪᑎᒧᑦ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ᐃᒻᒥᓂᒃ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ᖃᒥᓲᖑᙱᑦᑐᒧᑦ</w:t>
      </w:r>
      <w:proofErr w:type="spellEnd"/>
      <w:r w:rsidRPr="007E400F">
        <w:rPr>
          <w:rFonts w:ascii="Euphemia" w:hAnsi="Euphemia"/>
        </w:rPr>
        <w:t xml:space="preserve">. </w:t>
      </w:r>
      <w:proofErr w:type="spellStart"/>
      <w:r w:rsidRPr="007E400F">
        <w:rPr>
          <w:rFonts w:ascii="Euphemia" w:hAnsi="Euphemia" w:cs="Gadugi"/>
        </w:rPr>
        <w:t>ᐃᒪᕐᒥᒃ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ᖃᓛᖅᑎᑦᑎᑲᑕᖁᔨᔪᑦ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ᖁᓛᓃᑦᑐᓄᑐᐊᖅ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ᑎᑎᕋᖅᓯᒪᔪᓂᒃ</w:t>
      </w:r>
      <w:proofErr w:type="spellEnd"/>
      <w:r w:rsidRPr="007E400F">
        <w:rPr>
          <w:rFonts w:ascii="Euphemia" w:hAnsi="Euphemia"/>
        </w:rPr>
        <w:br/>
      </w:r>
      <w:proofErr w:type="spellStart"/>
      <w:r w:rsidRPr="007E400F">
        <w:rPr>
          <w:rFonts w:ascii="Euphemia" w:hAnsi="Euphemia" w:cs="Gadugi"/>
        </w:rPr>
        <w:t>ᐊᑐᕐᓂᐊᖅᑐᑦ</w:t>
      </w:r>
      <w:proofErr w:type="spellEnd"/>
      <w:r w:rsidRPr="007E400F">
        <w:rPr>
          <w:rFonts w:ascii="Euphemia" w:hAnsi="Euphemia"/>
        </w:rPr>
        <w:t>.</w:t>
      </w:r>
    </w:p>
    <w:p w14:paraId="3275AE70" w14:textId="44D60E5D" w:rsidR="00167EF8" w:rsidRPr="007E400F" w:rsidRDefault="007C3D5D" w:rsidP="006564E2">
      <w:pPr>
        <w:pStyle w:val="Default"/>
        <w:spacing w:after="240" w:line="276" w:lineRule="auto"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</w:rPr>
        <w:t>ᐋᓐᓂᐊᖃᕐᓇᙱᑦᑐᓕᕆᔨᒃᑯᑦ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ᑐᓴᖅᑎᑦᑎᓂᐊᖅᐳᑦ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ᓄᓇᓕᖕᓂᑦ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ᖃᓛᕐᑎᑦᑎᔭᕆᐊᖃᕈᓐᓃᕐᐸᑕ</w:t>
      </w:r>
      <w:proofErr w:type="spellEnd"/>
      <w:r w:rsidRPr="007E400F">
        <w:rPr>
          <w:rFonts w:ascii="Euphemia" w:hAnsi="Euphemia"/>
        </w:rPr>
        <w:t>.</w:t>
      </w:r>
    </w:p>
    <w:p w14:paraId="0A9EC418" w14:textId="38F0DBF2" w:rsidR="00167EF8" w:rsidRPr="007E400F" w:rsidRDefault="3CEDC790" w:rsidP="005177C7">
      <w:pPr>
        <w:jc w:val="center"/>
        <w:rPr>
          <w:rFonts w:ascii="Euphemia" w:hAnsi="Euphemia"/>
          <w:sz w:val="22"/>
          <w:szCs w:val="22"/>
        </w:rPr>
      </w:pPr>
      <w:r w:rsidRPr="007E400F">
        <w:rPr>
          <w:rFonts w:ascii="Euphemia" w:eastAsia="Ubuntu" w:hAnsi="Euphemia" w:cs="Ubuntu"/>
          <w:color w:val="222222"/>
          <w:sz w:val="22"/>
          <w:szCs w:val="22"/>
        </w:rPr>
        <w:lastRenderedPageBreak/>
        <w:t>###</w:t>
      </w:r>
    </w:p>
    <w:p w14:paraId="6208F554" w14:textId="77777777" w:rsidR="007E400F" w:rsidRDefault="007E400F" w:rsidP="007E400F">
      <w:pPr>
        <w:pStyle w:val="NoSpacing"/>
        <w:jc w:val="both"/>
        <w:rPr>
          <w:rFonts w:ascii="Euphemia" w:hAnsi="Euphemia"/>
          <w:b/>
          <w:bCs/>
        </w:rPr>
      </w:pPr>
    </w:p>
    <w:p w14:paraId="1E317B95" w14:textId="77777777" w:rsidR="007E400F" w:rsidRDefault="007E400F" w:rsidP="007E400F">
      <w:pPr>
        <w:pStyle w:val="NoSpacing"/>
        <w:jc w:val="both"/>
        <w:rPr>
          <w:rFonts w:ascii="Euphemia" w:hAnsi="Euphemia"/>
          <w:b/>
          <w:bCs/>
        </w:rPr>
      </w:pPr>
    </w:p>
    <w:p w14:paraId="2D47F632" w14:textId="77777777" w:rsidR="007E400F" w:rsidRDefault="007E400F" w:rsidP="007E400F">
      <w:pPr>
        <w:pStyle w:val="NoSpacing"/>
        <w:jc w:val="both"/>
        <w:rPr>
          <w:rFonts w:ascii="Euphemia" w:hAnsi="Euphemia"/>
          <w:b/>
          <w:bCs/>
        </w:rPr>
      </w:pPr>
    </w:p>
    <w:p w14:paraId="14DA2F59" w14:textId="6B5EC211" w:rsidR="007E400F" w:rsidRPr="007E400F" w:rsidRDefault="007E400F" w:rsidP="007E400F">
      <w:pPr>
        <w:pStyle w:val="NoSpacing"/>
        <w:spacing w:after="240"/>
        <w:jc w:val="both"/>
        <w:rPr>
          <w:rFonts w:ascii="Euphemia" w:eastAsia="Arial" w:hAnsi="Euphemia" w:cs="Arial"/>
        </w:rPr>
      </w:pPr>
      <w:proofErr w:type="spellStart"/>
      <w:r w:rsidRPr="007E400F">
        <w:rPr>
          <w:rFonts w:ascii="Euphemia" w:hAnsi="Euphemia" w:cs="Gadugi"/>
          <w:b/>
          <w:bCs/>
        </w:rPr>
        <w:t>ᑐᓴᒐᒃᓴᓕᕆᔨᓄᑦ</w:t>
      </w:r>
      <w:proofErr w:type="spellEnd"/>
      <w:r w:rsidRPr="007E400F">
        <w:rPr>
          <w:rFonts w:ascii="Euphemia" w:hAnsi="Euphemia"/>
          <w:b/>
          <w:bCs/>
        </w:rPr>
        <w:t xml:space="preserve"> </w:t>
      </w:r>
      <w:proofErr w:type="spellStart"/>
      <w:r w:rsidRPr="007E400F">
        <w:rPr>
          <w:rFonts w:ascii="Euphemia" w:hAnsi="Euphemia" w:cs="Gadugi"/>
          <w:b/>
          <w:bCs/>
        </w:rPr>
        <w:t>ᖃᐅᔨᒋᐊᕐᕕᒃᓴᖅ</w:t>
      </w:r>
      <w:proofErr w:type="spellEnd"/>
      <w:r w:rsidRPr="007E400F">
        <w:rPr>
          <w:rFonts w:ascii="Euphemia" w:hAnsi="Euphemia"/>
          <w:b/>
          <w:bCs/>
        </w:rPr>
        <w:t xml:space="preserve">: </w:t>
      </w:r>
    </w:p>
    <w:p w14:paraId="115718B1" w14:textId="77777777" w:rsidR="007E400F" w:rsidRPr="007E400F" w:rsidRDefault="007E400F" w:rsidP="007E400F">
      <w:pPr>
        <w:pStyle w:val="NoSpacing"/>
        <w:rPr>
          <w:rFonts w:ascii="Euphemia" w:hAnsi="Euphemia"/>
          <w:lang w:val="en-CA"/>
        </w:rPr>
      </w:pPr>
      <w:proofErr w:type="spellStart"/>
      <w:r w:rsidRPr="007E400F">
        <w:rPr>
          <w:rFonts w:ascii="Euphemia" w:hAnsi="Euphemia" w:cs="Gadugi"/>
        </w:rPr>
        <w:t>ᓵᒪᐃᓐ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ᑏᐆᒍᕌᓯᐊᔅ</w:t>
      </w:r>
      <w:proofErr w:type="spellEnd"/>
      <w:r w:rsidRPr="007E400F">
        <w:rPr>
          <w:rFonts w:ascii="Euphemia" w:hAnsi="Euphemia"/>
          <w:lang w:val="en-CA"/>
        </w:rPr>
        <w:t> </w:t>
      </w:r>
    </w:p>
    <w:p w14:paraId="555AE9FC" w14:textId="77777777" w:rsidR="007E400F" w:rsidRPr="007E400F" w:rsidRDefault="007E400F" w:rsidP="007E400F">
      <w:pPr>
        <w:pStyle w:val="NoSpacing"/>
        <w:rPr>
          <w:rFonts w:ascii="Euphemia" w:hAnsi="Euphemia"/>
          <w:lang w:val="en-CA"/>
        </w:rPr>
      </w:pPr>
      <w:proofErr w:type="spellStart"/>
      <w:r w:rsidRPr="007E400F">
        <w:rPr>
          <w:rFonts w:ascii="Euphemia" w:hAnsi="Euphemia" w:cs="Gadugi"/>
        </w:rPr>
        <w:t>ᐊᐅᓚᑦᑎᔨ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ᑐᓴᐅᒪᔪᓕᕆᓂᕐᒧᑦ</w:t>
      </w:r>
      <w:proofErr w:type="spellEnd"/>
      <w:r w:rsidRPr="007E400F">
        <w:rPr>
          <w:rFonts w:ascii="Euphemia" w:hAnsi="Euphemia"/>
          <w:lang w:val="en-CA"/>
        </w:rPr>
        <w:t> </w:t>
      </w:r>
      <w:r w:rsidRPr="007E400F">
        <w:rPr>
          <w:rFonts w:ascii="Euphemia" w:hAnsi="Euphemia"/>
          <w:lang w:val="en-CA"/>
        </w:rPr>
        <w:br/>
      </w:r>
      <w:proofErr w:type="spellStart"/>
      <w:r w:rsidRPr="007E400F">
        <w:rPr>
          <w:rFonts w:ascii="Euphemia" w:hAnsi="Euphemia" w:cs="Gadugi"/>
        </w:rPr>
        <w:t>ᐋᓐᓂᐊᖃᕐᓇᙱᑦᑐᓕᕆᔨᒃᑯᑦ</w:t>
      </w:r>
      <w:proofErr w:type="spellEnd"/>
      <w:r w:rsidRPr="007E400F">
        <w:rPr>
          <w:rFonts w:ascii="Euphemia" w:hAnsi="Euphemia"/>
          <w:lang w:val="en-CA"/>
        </w:rPr>
        <w:t> </w:t>
      </w:r>
      <w:r w:rsidRPr="007E400F">
        <w:rPr>
          <w:rFonts w:ascii="Euphemia" w:hAnsi="Euphemia"/>
          <w:lang w:val="en-CA"/>
        </w:rPr>
        <w:br/>
      </w:r>
      <w:r w:rsidRPr="007E400F">
        <w:rPr>
          <w:rFonts w:ascii="Euphemia" w:hAnsi="Euphemia"/>
        </w:rPr>
        <w:t>867-975-5712</w:t>
      </w:r>
      <w:r w:rsidRPr="007E400F">
        <w:rPr>
          <w:rFonts w:ascii="Euphemia" w:hAnsi="Euphemia"/>
          <w:lang w:val="en-CA"/>
        </w:rPr>
        <w:t> </w:t>
      </w:r>
      <w:r w:rsidRPr="007E400F">
        <w:rPr>
          <w:rFonts w:ascii="Euphemia" w:hAnsi="Euphemia"/>
          <w:lang w:val="en-CA"/>
        </w:rPr>
        <w:br/>
      </w:r>
      <w:hyperlink r:id="rId10" w:tgtFrame="_blank" w:history="1">
        <w:r w:rsidRPr="007E400F">
          <w:rPr>
            <w:rStyle w:val="Hyperlink"/>
            <w:rFonts w:ascii="Euphemia" w:hAnsi="Euphemia"/>
            <w:lang w:val="fr-CA"/>
          </w:rPr>
          <w:t>CDeogracias@GOV.NU.CA</w:t>
        </w:r>
      </w:hyperlink>
      <w:r w:rsidRPr="007E400F">
        <w:rPr>
          <w:rFonts w:ascii="Arial" w:hAnsi="Arial" w:cs="Arial"/>
          <w:u w:val="single"/>
        </w:rPr>
        <w:t> </w:t>
      </w:r>
    </w:p>
    <w:p w14:paraId="63A7678D" w14:textId="1BCF3E6B" w:rsidR="007C3D5D" w:rsidRPr="007E400F" w:rsidRDefault="007C3D5D">
      <w:pPr>
        <w:rPr>
          <w:rFonts w:ascii="Euphemia" w:hAnsi="Euphemia" w:cs="Arial Unicode MS"/>
          <w:b/>
          <w:bCs/>
          <w:color w:val="000000"/>
          <w:sz w:val="22"/>
          <w:szCs w:val="22"/>
          <w:u w:color="000000"/>
          <w:lang w:eastAsia="en-CA"/>
        </w:rPr>
      </w:pPr>
    </w:p>
    <w:sectPr w:rsidR="007C3D5D" w:rsidRPr="007E400F" w:rsidSect="007E400F">
      <w:footerReference w:type="even" r:id="rId11"/>
      <w:headerReference w:type="first" r:id="rId12"/>
      <w:pgSz w:w="12240" w:h="15840"/>
      <w:pgMar w:top="1440" w:right="126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0E041" w14:textId="77777777" w:rsidR="00600072" w:rsidRDefault="00600072">
      <w:r>
        <w:separator/>
      </w:r>
    </w:p>
  </w:endnote>
  <w:endnote w:type="continuationSeparator" w:id="0">
    <w:p w14:paraId="7208832C" w14:textId="77777777" w:rsidR="00600072" w:rsidRDefault="00600072">
      <w:r>
        <w:continuationSeparator/>
      </w:r>
    </w:p>
  </w:endnote>
  <w:endnote w:type="continuationNotice" w:id="1">
    <w:p w14:paraId="675EDF3C" w14:textId="77777777" w:rsidR="00600072" w:rsidRDefault="006000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A9C9" w14:textId="77777777" w:rsidR="007E400F" w:rsidRPr="002E315C" w:rsidRDefault="007E400F" w:rsidP="007E400F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7E400F">
      <w:rPr>
        <w:rFonts w:ascii="Euphemia" w:hAnsi="Euphemia" w:cs="Gadugi"/>
        <w:sz w:val="16"/>
        <w:szCs w:val="16"/>
      </w:rPr>
      <w:t>ᐋᓐᓂᐊᖃᕐᓇᙱᑦᑐᓕᕆᓂᕐᒧᑦ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ᑐᓴᖅᑎᑦᓯᔾᔪᑏᑦ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ᐊᑐᐃᓐᓇᐃᑦ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ᐃᓄᒃᑎᑐᑦ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, </w:t>
    </w:r>
    <w:proofErr w:type="spellStart"/>
    <w:r w:rsidRPr="007E400F">
      <w:rPr>
        <w:rFonts w:ascii="Euphemia" w:hAnsi="Euphemia" w:cs="Gadugi"/>
        <w:sz w:val="16"/>
        <w:szCs w:val="16"/>
      </w:rPr>
      <w:t>ᖃᓪᓗᓈᑎᑐᑦ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ᐃᓄᐃᓐᓇᖅᑐᓐ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ᐅᐃᕖᑎᑐᓪᓗ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ᐅᕙᓂ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sz w:val="16"/>
        <w:szCs w:val="16"/>
        <w:lang w:val="fr-FR"/>
      </w:rPr>
      <w:br/>
      <w:t xml:space="preserve">Public Health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Advisories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are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available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in Inuktitut, English,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and French on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sz w:val="16"/>
        <w:szCs w:val="16"/>
        <w:lang w:val="fr-FR"/>
      </w:rPr>
      <w:br/>
    </w:r>
    <w:proofErr w:type="spellStart"/>
    <w:r w:rsidRPr="007E400F">
      <w:rPr>
        <w:rFonts w:ascii="Arial" w:hAnsi="Arial" w:cs="Arial"/>
        <w:sz w:val="16"/>
        <w:szCs w:val="16"/>
        <w:lang w:val="fr-FR"/>
      </w:rPr>
      <w:t>Inungnun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Aanniaqtailinikkut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Unniudjutit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hailihimajun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Inuktitut,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Qablunaatun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Uiuitullu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uvani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sz w:val="16"/>
        <w:szCs w:val="16"/>
        <w:lang w:val="fr-FR"/>
      </w:rPr>
      <w:br/>
      <w:t xml:space="preserve">Les avis de santé publique sont disponibles en inuktitut, en anglais, en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et en français au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i/>
        <w:iCs/>
        <w:sz w:val="16"/>
        <w:szCs w:val="16"/>
        <w:lang w:val="fr-FR"/>
      </w:rPr>
      <w:br/>
    </w:r>
  </w:p>
  <w:p w14:paraId="25F60685" w14:textId="6FD210FC" w:rsidR="007D0120" w:rsidRPr="007E400F" w:rsidRDefault="007E400F" w:rsidP="007E400F">
    <w:pPr>
      <w:pStyle w:val="Footer"/>
      <w:rPr>
        <w:rFonts w:ascii="Euphemia" w:hAnsi="Euphemia"/>
      </w:rPr>
    </w:pPr>
    <w:proofErr w:type="spellStart"/>
    <w:r w:rsidRPr="007E400F">
      <w:rPr>
        <w:rFonts w:ascii="Euphemia" w:hAnsi="Euphemia" w:cs="Gadugi"/>
        <w:sz w:val="20"/>
        <w:szCs w:val="20"/>
      </w:rPr>
      <w:t>ᑐᓴᒐᒃᓴᓕᕆᔩᑦ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38375" w14:textId="77777777" w:rsidR="00600072" w:rsidRDefault="00600072">
      <w:r>
        <w:separator/>
      </w:r>
    </w:p>
  </w:footnote>
  <w:footnote w:type="continuationSeparator" w:id="0">
    <w:p w14:paraId="3C38AD9D" w14:textId="77777777" w:rsidR="00600072" w:rsidRDefault="00600072">
      <w:r>
        <w:continuationSeparator/>
      </w:r>
    </w:p>
  </w:footnote>
  <w:footnote w:type="continuationNotice" w:id="1">
    <w:p w14:paraId="12D2418C" w14:textId="77777777" w:rsidR="00600072" w:rsidRDefault="006000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F60E" w14:textId="40F99778" w:rsidR="007E400F" w:rsidRDefault="007E400F" w:rsidP="007E400F">
    <w:pPr>
      <w:pStyle w:val="BodyA"/>
      <w:tabs>
        <w:tab w:val="center" w:pos="4680"/>
      </w:tabs>
    </w:pPr>
    <w:r>
      <w:rPr>
        <w:noProof/>
      </w:rPr>
      <w:drawing>
        <wp:anchor distT="152400" distB="152400" distL="152400" distR="152400" simplePos="0" relativeHeight="251660288" behindDoc="1" locked="0" layoutInCell="1" allowOverlap="1" wp14:anchorId="063A3999" wp14:editId="02C04D25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77074647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38D5917" w14:textId="77777777" w:rsidR="007E400F" w:rsidRDefault="007E400F" w:rsidP="007E400F">
    <w:pPr>
      <w:pStyle w:val="BodyA"/>
      <w:tabs>
        <w:tab w:val="center" w:pos="4680"/>
      </w:tabs>
    </w:pPr>
  </w:p>
  <w:p w14:paraId="109FB7AD" w14:textId="77777777" w:rsidR="007E400F" w:rsidRDefault="007E400F" w:rsidP="007E400F">
    <w:pPr>
      <w:pStyle w:val="BodyA"/>
      <w:tabs>
        <w:tab w:val="center" w:pos="4680"/>
      </w:tabs>
    </w:pPr>
  </w:p>
  <w:p w14:paraId="5A56261D" w14:textId="77777777" w:rsidR="007E400F" w:rsidRDefault="007E400F" w:rsidP="007E400F">
    <w:pPr>
      <w:pStyle w:val="BodyA"/>
      <w:tabs>
        <w:tab w:val="center" w:pos="4680"/>
      </w:tabs>
    </w:pPr>
  </w:p>
  <w:p w14:paraId="3600FE34" w14:textId="77777777" w:rsidR="007E400F" w:rsidRDefault="007E400F" w:rsidP="007E400F">
    <w:pPr>
      <w:pStyle w:val="BodyA"/>
      <w:tabs>
        <w:tab w:val="center" w:pos="4680"/>
      </w:tabs>
    </w:pPr>
  </w:p>
  <w:p w14:paraId="5F24D84C" w14:textId="77777777" w:rsidR="007E400F" w:rsidRDefault="007E400F" w:rsidP="007E400F">
    <w:pPr>
      <w:pStyle w:val="BodyA"/>
      <w:tabs>
        <w:tab w:val="center" w:pos="4680"/>
      </w:tabs>
    </w:pPr>
  </w:p>
  <w:p w14:paraId="238AB96C" w14:textId="77777777" w:rsidR="007E400F" w:rsidRDefault="007E400F" w:rsidP="007E400F">
    <w:pPr>
      <w:pStyle w:val="BodyA"/>
      <w:tabs>
        <w:tab w:val="center" w:pos="4680"/>
      </w:tabs>
    </w:pPr>
  </w:p>
  <w:p w14:paraId="1BF82799" w14:textId="77777777" w:rsidR="007E400F" w:rsidRDefault="007E400F" w:rsidP="007E400F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1A13D760" w14:textId="77777777" w:rsidR="007E400F" w:rsidRPr="007E400F" w:rsidRDefault="007E400F" w:rsidP="007E400F">
    <w:pPr>
      <w:pStyle w:val="BodyA"/>
      <w:tabs>
        <w:tab w:val="center" w:pos="4680"/>
      </w:tabs>
      <w:rPr>
        <w:rFonts w:ascii="Euphemia" w:hAnsi="Euphemia"/>
      </w:rPr>
    </w:pPr>
    <w:proofErr w:type="spellStart"/>
    <w:r w:rsidRPr="007E400F">
      <w:rPr>
        <w:rFonts w:ascii="Euphemia" w:hAnsi="Euphemia" w:cs="Gadugi"/>
        <w:b/>
        <w:bCs/>
        <w:sz w:val="48"/>
        <w:szCs w:val="48"/>
      </w:rPr>
      <w:t>ᐃᓄᐃᑦ</w:t>
    </w:r>
    <w:proofErr w:type="spellEnd"/>
    <w:r w:rsidRPr="007E400F">
      <w:rPr>
        <w:rFonts w:ascii="Euphemia" w:hAnsi="Euphemia"/>
        <w:b/>
        <w:bCs/>
        <w:sz w:val="48"/>
        <w:szCs w:val="48"/>
      </w:rPr>
      <w:t xml:space="preserve"> </w:t>
    </w:r>
    <w:proofErr w:type="spellStart"/>
    <w:r w:rsidRPr="007E400F">
      <w:rPr>
        <w:rFonts w:ascii="Euphemia" w:hAnsi="Euphemia" w:cs="Gadugi"/>
        <w:b/>
        <w:bCs/>
        <w:sz w:val="48"/>
        <w:szCs w:val="48"/>
      </w:rPr>
      <w:t>ᖃᓄᐃᙱᑦᑎᐊᖁᓪᓗᒋᑦ</w:t>
    </w:r>
    <w:proofErr w:type="spellEnd"/>
    <w:r w:rsidRPr="007E400F">
      <w:rPr>
        <w:rFonts w:ascii="Euphemia" w:hAnsi="Euphemia"/>
        <w:b/>
        <w:bCs/>
        <w:sz w:val="48"/>
        <w:szCs w:val="48"/>
      </w:rPr>
      <w:t xml:space="preserve"> </w:t>
    </w:r>
    <w:proofErr w:type="spellStart"/>
    <w:r w:rsidRPr="007E400F">
      <w:rPr>
        <w:rFonts w:ascii="Euphemia" w:hAnsi="Euphemia" w:cs="Gadugi"/>
        <w:b/>
        <w:bCs/>
        <w:sz w:val="48"/>
        <w:szCs w:val="48"/>
      </w:rPr>
      <w:t>ᑐᓴᖅᑎᑦᑎᔾᔪᑦ</w:t>
    </w:r>
    <w:proofErr w:type="spellEnd"/>
  </w:p>
  <w:p w14:paraId="29453828" w14:textId="77777777" w:rsidR="007E400F" w:rsidRDefault="007E400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2F26"/>
    <w:multiLevelType w:val="hybridMultilevel"/>
    <w:tmpl w:val="89027E72"/>
    <w:lvl w:ilvl="0" w:tplc="6C22F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9A1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429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A5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683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01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20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2E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09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D5627"/>
    <w:multiLevelType w:val="hybridMultilevel"/>
    <w:tmpl w:val="ABE601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D71D9"/>
    <w:multiLevelType w:val="hybridMultilevel"/>
    <w:tmpl w:val="C34CEC88"/>
    <w:lvl w:ilvl="0" w:tplc="BDBC8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C6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88C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27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CD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C6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EA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85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C0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E3D6D"/>
    <w:multiLevelType w:val="hybridMultilevel"/>
    <w:tmpl w:val="B636B9AE"/>
    <w:lvl w:ilvl="0" w:tplc="D25A7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04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DC5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9ED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0C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A6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A04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40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A7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13815"/>
    <w:multiLevelType w:val="hybridMultilevel"/>
    <w:tmpl w:val="F6248668"/>
    <w:lvl w:ilvl="0" w:tplc="B428D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02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4F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2A9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C7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0F8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ED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44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A3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765531">
    <w:abstractNumId w:val="3"/>
  </w:num>
  <w:num w:numId="2" w16cid:durableId="734468733">
    <w:abstractNumId w:val="2"/>
  </w:num>
  <w:num w:numId="3" w16cid:durableId="1104425161">
    <w:abstractNumId w:val="4"/>
  </w:num>
  <w:num w:numId="4" w16cid:durableId="77214786">
    <w:abstractNumId w:val="0"/>
  </w:num>
  <w:num w:numId="5" w16cid:durableId="345598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DMyMTYxNbc0NrBU0lEKTi0uzszPAykwrgUA/mMxliwAAAA="/>
  </w:docVars>
  <w:rsids>
    <w:rsidRoot w:val="00B172B6"/>
    <w:rsid w:val="00047EF2"/>
    <w:rsid w:val="000D5FA8"/>
    <w:rsid w:val="00145F22"/>
    <w:rsid w:val="0014D378"/>
    <w:rsid w:val="00161B3A"/>
    <w:rsid w:val="00167EF8"/>
    <w:rsid w:val="00182C7E"/>
    <w:rsid w:val="00186FAF"/>
    <w:rsid w:val="00215BD6"/>
    <w:rsid w:val="00261B5E"/>
    <w:rsid w:val="002E4C24"/>
    <w:rsid w:val="00311830"/>
    <w:rsid w:val="0032334B"/>
    <w:rsid w:val="003319F3"/>
    <w:rsid w:val="00341A7F"/>
    <w:rsid w:val="00415226"/>
    <w:rsid w:val="005177C7"/>
    <w:rsid w:val="00541CAB"/>
    <w:rsid w:val="00581E1A"/>
    <w:rsid w:val="005A3FF1"/>
    <w:rsid w:val="005E7F0B"/>
    <w:rsid w:val="00600072"/>
    <w:rsid w:val="00611079"/>
    <w:rsid w:val="0063659F"/>
    <w:rsid w:val="00644F7F"/>
    <w:rsid w:val="006564E2"/>
    <w:rsid w:val="00671FD9"/>
    <w:rsid w:val="00731150"/>
    <w:rsid w:val="00796940"/>
    <w:rsid w:val="007C3D5D"/>
    <w:rsid w:val="007D0120"/>
    <w:rsid w:val="007E400F"/>
    <w:rsid w:val="007E4BF6"/>
    <w:rsid w:val="00816306"/>
    <w:rsid w:val="00816E24"/>
    <w:rsid w:val="00823F30"/>
    <w:rsid w:val="00856910"/>
    <w:rsid w:val="00884143"/>
    <w:rsid w:val="009B2C57"/>
    <w:rsid w:val="009B5F31"/>
    <w:rsid w:val="00A16741"/>
    <w:rsid w:val="00A74987"/>
    <w:rsid w:val="00AF11ED"/>
    <w:rsid w:val="00B172B6"/>
    <w:rsid w:val="00B2334B"/>
    <w:rsid w:val="00BC0F82"/>
    <w:rsid w:val="00BF0C4B"/>
    <w:rsid w:val="00C258F1"/>
    <w:rsid w:val="00E960AB"/>
    <w:rsid w:val="00EF267E"/>
    <w:rsid w:val="00EF3EDE"/>
    <w:rsid w:val="00F2512D"/>
    <w:rsid w:val="00F80537"/>
    <w:rsid w:val="00F92F76"/>
    <w:rsid w:val="00FA2A4F"/>
    <w:rsid w:val="0819425E"/>
    <w:rsid w:val="0B457103"/>
    <w:rsid w:val="0DE49F36"/>
    <w:rsid w:val="0E4610DD"/>
    <w:rsid w:val="1F2C8447"/>
    <w:rsid w:val="218CE103"/>
    <w:rsid w:val="2517F104"/>
    <w:rsid w:val="2732FF36"/>
    <w:rsid w:val="2B5DA1B9"/>
    <w:rsid w:val="2C1C2DE5"/>
    <w:rsid w:val="31757C94"/>
    <w:rsid w:val="350FCA6B"/>
    <w:rsid w:val="36485D2D"/>
    <w:rsid w:val="37A0B2CE"/>
    <w:rsid w:val="37B1B0BF"/>
    <w:rsid w:val="3C77F0E8"/>
    <w:rsid w:val="3CEDC790"/>
    <w:rsid w:val="3F2424C9"/>
    <w:rsid w:val="414B620B"/>
    <w:rsid w:val="4A61C512"/>
    <w:rsid w:val="4B35A7A9"/>
    <w:rsid w:val="4CA08BD1"/>
    <w:rsid w:val="4E51800A"/>
    <w:rsid w:val="4FA013D9"/>
    <w:rsid w:val="53072235"/>
    <w:rsid w:val="5BC3C372"/>
    <w:rsid w:val="5DA7CBC6"/>
    <w:rsid w:val="607BC035"/>
    <w:rsid w:val="618CD7E6"/>
    <w:rsid w:val="62E93F76"/>
    <w:rsid w:val="64BC21D8"/>
    <w:rsid w:val="687FD8C4"/>
    <w:rsid w:val="6D9CE462"/>
    <w:rsid w:val="70D48524"/>
    <w:rsid w:val="719710C3"/>
    <w:rsid w:val="72705585"/>
    <w:rsid w:val="730E534B"/>
    <w:rsid w:val="7FFDD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62331B"/>
  <w15:docId w15:val="{D5C9F192-878F-45B9-AC69-8468C318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B233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82C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C7E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644F7F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23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3F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3F3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F30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152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mailto:CDeogracia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rdy\Government%20of%20Nunavut\HEA%20Communications%20-%20General\x%20Templates%20&amp;%20Samples\GN%20Public%20Health%20Advisor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Props1.xml><?xml version="1.0" encoding="utf-8"?>
<ds:datastoreItem xmlns:ds="http://schemas.openxmlformats.org/officeDocument/2006/customXml" ds:itemID="{1D90007C-4E65-4636-A5D4-209A91586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44C44-8BF2-4523-A8A0-D0C61AE7C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0BEF9-0BE9-402D-BAC9-8B28A1322CDF}">
  <ds:schemaRefs>
    <ds:schemaRef ds:uri="http://schemas.microsoft.com/office/2006/metadata/properties"/>
    <ds:schemaRef ds:uri="e6c79451-d6c9-44ca-b068-6d3603d6ddd9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5ca4c7a7-88fe-4670-ac08-0fa46a02f97c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 Public Health Advisory Template</Template>
  <TotalTime>40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</dc:creator>
  <cp:lastModifiedBy>Alibhai, Iqbal</cp:lastModifiedBy>
  <cp:revision>12</cp:revision>
  <cp:lastPrinted>2025-03-27T20:11:00Z</cp:lastPrinted>
  <dcterms:created xsi:type="dcterms:W3CDTF">2024-10-02T20:34:00Z</dcterms:created>
  <dcterms:modified xsi:type="dcterms:W3CDTF">2025-03-27T20:11:00Z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